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8C73B3" w14:textId="3BFD5A3E" w:rsidR="00A349F4" w:rsidRPr="002844D4" w:rsidRDefault="004D4E86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r>
        <w:rPr>
          <w:rFonts w:ascii="Raleway ExtraBold" w:hAnsi="Raleway ExtraBold"/>
          <w:b/>
          <w:bCs/>
          <w:color w:val="0171BB"/>
          <w:sz w:val="32"/>
          <w:szCs w:val="32"/>
        </w:rPr>
        <w:t>Full</w:t>
      </w:r>
      <w:r w:rsidR="005D792F">
        <w:rPr>
          <w:rFonts w:ascii="Raleway ExtraBold" w:hAnsi="Raleway ExtraBold"/>
          <w:b/>
          <w:bCs/>
          <w:color w:val="0171BB"/>
          <w:sz w:val="32"/>
          <w:szCs w:val="32"/>
        </w:rPr>
        <w:t>-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Time</w:t>
      </w:r>
      <w:r w:rsidR="005D792F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 Faculty Leaves</w:t>
      </w:r>
    </w:p>
    <w:p w14:paraId="3E3F5033" w14:textId="77777777" w:rsidR="002844D4" w:rsidRPr="002844D4" w:rsidRDefault="002844D4">
      <w:pPr>
        <w:rPr>
          <w:rFonts w:ascii="Raleway" w:hAnsi="Raleway"/>
        </w:rPr>
      </w:pPr>
    </w:p>
    <w:p w14:paraId="1DF49AE2" w14:textId="1BF749AD" w:rsidR="002844D4" w:rsidRDefault="005D792F">
      <w:pPr>
        <w:rPr>
          <w:rFonts w:ascii="Raleway" w:hAnsi="Raleway"/>
        </w:rPr>
      </w:pPr>
      <w:r>
        <w:rPr>
          <w:rFonts w:ascii="Raleway" w:hAnsi="Raleway"/>
        </w:rPr>
        <w:t xml:space="preserve">This document outlines the types of leaves that are available for </w:t>
      </w:r>
      <w:r w:rsidR="004D4E86">
        <w:rPr>
          <w:rFonts w:ascii="Raleway" w:hAnsi="Raleway"/>
        </w:rPr>
        <w:t>full</w:t>
      </w:r>
      <w:r>
        <w:rPr>
          <w:rFonts w:ascii="Raleway" w:hAnsi="Raleway"/>
        </w:rPr>
        <w:t>-</w:t>
      </w:r>
      <w:r w:rsidR="004D4E86">
        <w:rPr>
          <w:rFonts w:ascii="Raleway" w:hAnsi="Raleway"/>
        </w:rPr>
        <w:t>time</w:t>
      </w:r>
      <w:r>
        <w:rPr>
          <w:rFonts w:ascii="Raleway" w:hAnsi="Raleway"/>
        </w:rPr>
        <w:t xml:space="preserve"> faculty</w:t>
      </w:r>
      <w:r w:rsidR="00DE594B">
        <w:rPr>
          <w:rFonts w:ascii="Raleway" w:hAnsi="Raleway"/>
        </w:rPr>
        <w:t>, both probationary and non-probationary,</w:t>
      </w:r>
      <w:r>
        <w:rPr>
          <w:rFonts w:ascii="Raleway" w:hAnsi="Raleway"/>
        </w:rPr>
        <w:t xml:space="preserve"> as noted in the</w:t>
      </w:r>
      <w:r w:rsidR="00767D30">
        <w:rPr>
          <w:rFonts w:ascii="Raleway" w:hAnsi="Raleway"/>
        </w:rPr>
        <w:t xml:space="preserve"> </w:t>
      </w:r>
      <w:r w:rsidR="00CA4E29">
        <w:rPr>
          <w:rFonts w:ascii="Raleway" w:hAnsi="Raleway"/>
        </w:rPr>
        <w:t xml:space="preserve">2021-2024 </w:t>
      </w:r>
      <w:r w:rsidR="00767D30">
        <w:rPr>
          <w:rFonts w:ascii="Raleway" w:hAnsi="Raleway"/>
        </w:rPr>
        <w:t>CAAT–A</w:t>
      </w:r>
      <w:r>
        <w:rPr>
          <w:rFonts w:ascii="Raleway" w:hAnsi="Raleway"/>
        </w:rPr>
        <w:t xml:space="preserve"> collective agreement.</w:t>
      </w:r>
    </w:p>
    <w:p w14:paraId="631198C5" w14:textId="77777777" w:rsidR="00767D30" w:rsidRDefault="00767D30">
      <w:pPr>
        <w:rPr>
          <w:rFonts w:ascii="Raleway" w:hAnsi="Raleway"/>
        </w:rPr>
      </w:pPr>
    </w:p>
    <w:p w14:paraId="303599EA" w14:textId="399C2487" w:rsidR="002F62F5" w:rsidRDefault="002F62F5">
      <w:pPr>
        <w:rPr>
          <w:rFonts w:ascii="Raleway" w:hAnsi="Raleway"/>
        </w:rPr>
      </w:pPr>
      <w:bookmarkStart w:id="0" w:name="_Hlk167957732"/>
      <w:r>
        <w:rPr>
          <w:rFonts w:ascii="Raleway" w:hAnsi="Raleway"/>
        </w:rPr>
        <w:t xml:space="preserve">Please reach out to us at </w:t>
      </w:r>
      <w:hyperlink r:id="rId8" w:history="1">
        <w:r w:rsidR="005C7564" w:rsidRPr="006F43EB">
          <w:rPr>
            <w:rStyle w:val="Hyperlink"/>
            <w:rFonts w:ascii="Raleway" w:hAnsi="Raleway"/>
          </w:rPr>
          <w:t>opseu420@gmail.com</w:t>
        </w:r>
      </w:hyperlink>
      <w:r>
        <w:rPr>
          <w:rFonts w:ascii="Raleway" w:hAnsi="Raleway"/>
        </w:rPr>
        <w:t xml:space="preserve"> if you have any questions.</w:t>
      </w:r>
    </w:p>
    <w:bookmarkEnd w:id="0"/>
    <w:p w14:paraId="5DCA55F3" w14:textId="77777777" w:rsidR="005D792F" w:rsidRDefault="005D792F">
      <w:pPr>
        <w:rPr>
          <w:rFonts w:ascii="Raleway" w:hAnsi="Raleway"/>
        </w:rPr>
      </w:pPr>
    </w:p>
    <w:p w14:paraId="6BA18F93" w14:textId="77777777" w:rsidR="00767D30" w:rsidRDefault="00767D30">
      <w:pPr>
        <w:rPr>
          <w:rFonts w:ascii="Raleway" w:hAnsi="Raleway"/>
        </w:rPr>
      </w:pPr>
    </w:p>
    <w:p w14:paraId="2090BDDF" w14:textId="77777777" w:rsidR="00767D30" w:rsidRDefault="00767D30">
      <w:pPr>
        <w:rPr>
          <w:rFonts w:ascii="Raleway" w:hAnsi="Raleway"/>
        </w:rPr>
      </w:pPr>
    </w:p>
    <w:p w14:paraId="031EDE4C" w14:textId="53A26936" w:rsidR="00767D30" w:rsidRPr="002844D4" w:rsidRDefault="00767D30" w:rsidP="00767D30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r>
        <w:rPr>
          <w:rFonts w:ascii="Raleway ExtraBold" w:hAnsi="Raleway ExtraBold"/>
          <w:b/>
          <w:bCs/>
          <w:color w:val="0171BB"/>
          <w:sz w:val="32"/>
          <w:szCs w:val="32"/>
        </w:rPr>
        <w:t>Contents</w:t>
      </w:r>
    </w:p>
    <w:p w14:paraId="5242AB2D" w14:textId="77777777" w:rsidR="00767D30" w:rsidRPr="002844D4" w:rsidRDefault="00767D30" w:rsidP="00767D30">
      <w:pPr>
        <w:rPr>
          <w:rFonts w:ascii="Raleway" w:hAnsi="Raleway"/>
        </w:rPr>
      </w:pPr>
    </w:p>
    <w:p w14:paraId="251FEFF5" w14:textId="29560A7A" w:rsidR="009C2FE9" w:rsidRDefault="00000000" w:rsidP="0052384C">
      <w:pPr>
        <w:spacing w:line="360" w:lineRule="auto"/>
        <w:ind w:left="720"/>
        <w:rPr>
          <w:rFonts w:ascii="Raleway" w:hAnsi="Raleway"/>
        </w:rPr>
      </w:pPr>
      <w:hyperlink w:anchor="Short_Term_Disability_Art_17" w:history="1">
        <w:r w:rsidR="009C2FE9" w:rsidRPr="00AB05C9">
          <w:rPr>
            <w:rStyle w:val="Hyperlink"/>
            <w:rFonts w:ascii="Raleway" w:hAnsi="Raleway"/>
          </w:rPr>
          <w:t>Short Term Disability, or STD/Sick Leave (Art. 17)</w:t>
        </w:r>
      </w:hyperlink>
    </w:p>
    <w:p w14:paraId="6687529B" w14:textId="58ACCBBE" w:rsidR="002D47FF" w:rsidRDefault="00000000" w:rsidP="0052384C">
      <w:pPr>
        <w:spacing w:line="360" w:lineRule="auto"/>
        <w:ind w:left="720"/>
        <w:rPr>
          <w:rFonts w:ascii="Raleway" w:hAnsi="Raleway"/>
        </w:rPr>
      </w:pPr>
      <w:hyperlink w:anchor="Long_Term_Disability_Art_18" w:history="1">
        <w:r w:rsidR="002D47FF" w:rsidRPr="00AB05C9">
          <w:rPr>
            <w:rStyle w:val="Hyperlink"/>
            <w:rFonts w:ascii="Raleway" w:hAnsi="Raleway"/>
          </w:rPr>
          <w:t>Long Term Disability, or LTD (Art. 18)</w:t>
        </w:r>
      </w:hyperlink>
    </w:p>
    <w:p w14:paraId="1B368066" w14:textId="1AA846BA" w:rsidR="00606276" w:rsidRDefault="00000000" w:rsidP="0052384C">
      <w:pPr>
        <w:spacing w:line="360" w:lineRule="auto"/>
        <w:ind w:left="720"/>
        <w:rPr>
          <w:rFonts w:ascii="Raleway" w:hAnsi="Raleway"/>
        </w:rPr>
      </w:pPr>
      <w:hyperlink w:anchor="PD_Leave_Sabbatical_Art_20" w:history="1">
        <w:r w:rsidR="00A511E1" w:rsidRPr="00AB05C9">
          <w:rPr>
            <w:rStyle w:val="Hyperlink"/>
            <w:rFonts w:ascii="Raleway" w:hAnsi="Raleway"/>
          </w:rPr>
          <w:t>Professional Development Leave – Sabbatical (Art. 20)</w:t>
        </w:r>
      </w:hyperlink>
    </w:p>
    <w:p w14:paraId="56B6211A" w14:textId="7D38E4AF" w:rsidR="0052384C" w:rsidRDefault="00000000" w:rsidP="0052384C">
      <w:pPr>
        <w:spacing w:line="360" w:lineRule="auto"/>
        <w:ind w:left="720"/>
        <w:rPr>
          <w:rFonts w:ascii="Raleway" w:hAnsi="Raleway"/>
        </w:rPr>
      </w:pPr>
      <w:hyperlink w:anchor="Professional_Development_Days_Art_11" w:history="1">
        <w:r w:rsidR="006A1403" w:rsidRPr="00AB05C9">
          <w:rPr>
            <w:rStyle w:val="Hyperlink"/>
            <w:rFonts w:ascii="Raleway" w:hAnsi="Raleway"/>
          </w:rPr>
          <w:t>Professional Development Days (Art. 11)</w:t>
        </w:r>
      </w:hyperlink>
    </w:p>
    <w:p w14:paraId="1A9ABA0C" w14:textId="593B0985" w:rsidR="00114C54" w:rsidRDefault="00000000" w:rsidP="0052384C">
      <w:pPr>
        <w:spacing w:line="360" w:lineRule="auto"/>
        <w:ind w:left="720"/>
        <w:rPr>
          <w:rFonts w:ascii="Raleway" w:hAnsi="Raleway"/>
        </w:rPr>
      </w:pPr>
      <w:hyperlink w:anchor="Leave_of_Absence_LOA_Art_21" w:history="1">
        <w:r w:rsidR="00114C54" w:rsidRPr="00AB05C9">
          <w:rPr>
            <w:rStyle w:val="Hyperlink"/>
            <w:rFonts w:ascii="Raleway" w:hAnsi="Raleway"/>
          </w:rPr>
          <w:t>Leave of Absence, or LOA (A</w:t>
        </w:r>
        <w:r w:rsidR="00114C54" w:rsidRPr="00AB05C9">
          <w:rPr>
            <w:rStyle w:val="Hyperlink"/>
            <w:rFonts w:ascii="Raleway" w:hAnsi="Raleway"/>
          </w:rPr>
          <w:t>r</w:t>
        </w:r>
        <w:r w:rsidR="00114C54" w:rsidRPr="00AB05C9">
          <w:rPr>
            <w:rStyle w:val="Hyperlink"/>
            <w:rFonts w:ascii="Raleway" w:hAnsi="Raleway"/>
          </w:rPr>
          <w:t>t. 21)</w:t>
        </w:r>
      </w:hyperlink>
    </w:p>
    <w:p w14:paraId="1225FD5F" w14:textId="721E3DA0" w:rsidR="00F82F7C" w:rsidRDefault="00000000" w:rsidP="0052384C">
      <w:pPr>
        <w:spacing w:line="360" w:lineRule="auto"/>
        <w:ind w:left="720"/>
        <w:rPr>
          <w:rFonts w:ascii="Raleway" w:hAnsi="Raleway"/>
        </w:rPr>
      </w:pPr>
      <w:hyperlink w:anchor="Pregnancy_Leave_Art_22" w:history="1">
        <w:r w:rsidR="007F1674" w:rsidRPr="002828D1">
          <w:rPr>
            <w:rStyle w:val="Hyperlink"/>
            <w:rFonts w:ascii="Raleway" w:hAnsi="Raleway"/>
          </w:rPr>
          <w:t>Pregnancy Leave (Art. 22)</w:t>
        </w:r>
      </w:hyperlink>
    </w:p>
    <w:p w14:paraId="057C0C45" w14:textId="5409545D" w:rsidR="00F82F7C" w:rsidRDefault="00000000" w:rsidP="005B12CE">
      <w:pPr>
        <w:spacing w:line="360" w:lineRule="auto"/>
        <w:ind w:left="720"/>
        <w:rPr>
          <w:rFonts w:ascii="Raleway" w:hAnsi="Raleway"/>
        </w:rPr>
      </w:pPr>
      <w:hyperlink w:anchor="Parental_Leave_Art_22" w:history="1">
        <w:r w:rsidR="005B12CE" w:rsidRPr="002828D1">
          <w:rPr>
            <w:rStyle w:val="Hyperlink"/>
            <w:rFonts w:ascii="Raleway" w:hAnsi="Raleway"/>
          </w:rPr>
          <w:t>Parental Leave (Art. 22)</w:t>
        </w:r>
      </w:hyperlink>
    </w:p>
    <w:p w14:paraId="612A7034" w14:textId="5AD24F99" w:rsidR="00F82F7C" w:rsidRDefault="00000000" w:rsidP="00EA2EE4">
      <w:pPr>
        <w:spacing w:line="360" w:lineRule="auto"/>
        <w:ind w:left="720"/>
        <w:rPr>
          <w:rFonts w:ascii="Raleway" w:hAnsi="Raleway"/>
        </w:rPr>
      </w:pPr>
      <w:hyperlink w:anchor="Leave_of_Absence_Parental_Art_22" w:history="1">
        <w:r w:rsidR="00EA2EE4" w:rsidRPr="002828D1">
          <w:rPr>
            <w:rStyle w:val="Hyperlink"/>
            <w:rFonts w:ascii="Raleway" w:hAnsi="Raleway"/>
          </w:rPr>
          <w:t>Leave of Absence – Parental (Art. 22)</w:t>
        </w:r>
      </w:hyperlink>
    </w:p>
    <w:p w14:paraId="6EF726C8" w14:textId="7685614A" w:rsidR="00F82F7C" w:rsidRDefault="00000000" w:rsidP="00F324A0">
      <w:pPr>
        <w:spacing w:line="360" w:lineRule="auto"/>
        <w:ind w:left="720"/>
        <w:rPr>
          <w:rStyle w:val="Hyperlink"/>
          <w:rFonts w:ascii="Raleway" w:hAnsi="Raleway"/>
        </w:rPr>
      </w:pPr>
      <w:hyperlink w:anchor="Prepaid_Leave_Plan_PLP_Art_23" w:history="1">
        <w:r w:rsidR="00F324A0" w:rsidRPr="002828D1">
          <w:rPr>
            <w:rStyle w:val="Hyperlink"/>
            <w:rFonts w:ascii="Raleway" w:hAnsi="Raleway"/>
          </w:rPr>
          <w:t>Prepaid Leave Plan, or PLP (Art. 23)</w:t>
        </w:r>
      </w:hyperlink>
    </w:p>
    <w:p w14:paraId="035E6D2A" w14:textId="77777777" w:rsidR="00F82F7C" w:rsidRDefault="00F82F7C" w:rsidP="0052384C">
      <w:pPr>
        <w:spacing w:line="360" w:lineRule="auto"/>
        <w:ind w:left="720"/>
        <w:rPr>
          <w:rFonts w:ascii="Raleway" w:hAnsi="Raleway"/>
        </w:rPr>
      </w:pPr>
    </w:p>
    <w:p w14:paraId="6A3E4CA8" w14:textId="77777777" w:rsidR="00F82F7C" w:rsidRDefault="00F82F7C" w:rsidP="0052384C">
      <w:pPr>
        <w:spacing w:line="360" w:lineRule="auto"/>
        <w:ind w:left="720"/>
        <w:rPr>
          <w:rFonts w:ascii="Raleway" w:hAnsi="Raleway"/>
        </w:rPr>
      </w:pPr>
    </w:p>
    <w:p w14:paraId="68D4AEF1" w14:textId="77777777" w:rsidR="00F82F7C" w:rsidRDefault="00F82F7C" w:rsidP="0052384C">
      <w:pPr>
        <w:spacing w:line="360" w:lineRule="auto"/>
        <w:ind w:left="720"/>
        <w:rPr>
          <w:rFonts w:ascii="Raleway" w:hAnsi="Raleway"/>
        </w:rPr>
      </w:pPr>
    </w:p>
    <w:p w14:paraId="7292DEA1" w14:textId="77777777" w:rsidR="00F82F7C" w:rsidRDefault="00F82F7C" w:rsidP="0052384C">
      <w:pPr>
        <w:spacing w:line="360" w:lineRule="auto"/>
        <w:ind w:left="720"/>
        <w:rPr>
          <w:rFonts w:ascii="Raleway" w:hAnsi="Raleway"/>
        </w:rPr>
      </w:pPr>
    </w:p>
    <w:p w14:paraId="60212B3D" w14:textId="77777777" w:rsidR="00F82F7C" w:rsidRDefault="00F82F7C" w:rsidP="0052384C">
      <w:pPr>
        <w:spacing w:line="360" w:lineRule="auto"/>
        <w:ind w:left="720"/>
        <w:rPr>
          <w:rFonts w:ascii="Raleway" w:hAnsi="Raleway"/>
        </w:rPr>
      </w:pPr>
    </w:p>
    <w:p w14:paraId="6CF774B4" w14:textId="77777777" w:rsidR="00F82F7C" w:rsidRDefault="00F82F7C" w:rsidP="0052384C">
      <w:pPr>
        <w:spacing w:line="360" w:lineRule="auto"/>
        <w:ind w:left="720"/>
        <w:rPr>
          <w:rFonts w:ascii="Raleway" w:hAnsi="Raleway"/>
        </w:rPr>
      </w:pPr>
    </w:p>
    <w:p w14:paraId="5F5B096F" w14:textId="77777777" w:rsidR="00F82F7C" w:rsidRDefault="00F82F7C" w:rsidP="0052384C">
      <w:pPr>
        <w:spacing w:line="360" w:lineRule="auto"/>
        <w:ind w:left="720"/>
        <w:rPr>
          <w:rFonts w:ascii="Raleway" w:hAnsi="Raleway"/>
        </w:rPr>
      </w:pPr>
    </w:p>
    <w:p w14:paraId="5CF062DE" w14:textId="77777777" w:rsidR="00F82F7C" w:rsidRDefault="00F82F7C" w:rsidP="0052384C">
      <w:pPr>
        <w:spacing w:line="360" w:lineRule="auto"/>
        <w:ind w:left="720"/>
        <w:rPr>
          <w:rFonts w:ascii="Raleway" w:hAnsi="Raleway"/>
        </w:rPr>
      </w:pPr>
    </w:p>
    <w:p w14:paraId="05106259" w14:textId="77777777" w:rsidR="00F82F7C" w:rsidRDefault="00F82F7C" w:rsidP="0052384C">
      <w:pPr>
        <w:spacing w:line="360" w:lineRule="auto"/>
        <w:ind w:left="720"/>
        <w:rPr>
          <w:rFonts w:ascii="Raleway" w:hAnsi="Raleway"/>
        </w:rPr>
      </w:pPr>
    </w:p>
    <w:p w14:paraId="1C9C329E" w14:textId="77777777" w:rsidR="00F82F7C" w:rsidRDefault="00F82F7C" w:rsidP="0052384C">
      <w:pPr>
        <w:spacing w:line="360" w:lineRule="auto"/>
        <w:ind w:left="720"/>
        <w:rPr>
          <w:rFonts w:ascii="Raleway" w:hAnsi="Raleway"/>
        </w:rPr>
      </w:pPr>
    </w:p>
    <w:p w14:paraId="35ABFB44" w14:textId="0FE1F5A6" w:rsidR="005D792F" w:rsidRPr="002844D4" w:rsidRDefault="00BA2799" w:rsidP="005D792F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bookmarkStart w:id="1" w:name="Short_Term_Disability_Art_17"/>
      <w:r>
        <w:rPr>
          <w:rFonts w:ascii="Raleway ExtraBold" w:hAnsi="Raleway ExtraBold"/>
          <w:b/>
          <w:bCs/>
          <w:color w:val="0171BB"/>
          <w:sz w:val="32"/>
          <w:szCs w:val="32"/>
        </w:rPr>
        <w:lastRenderedPageBreak/>
        <w:t>Short Term Disability, or STD/</w:t>
      </w:r>
      <w:r w:rsidR="00EA42B1">
        <w:rPr>
          <w:rFonts w:ascii="Raleway ExtraBold" w:hAnsi="Raleway ExtraBold"/>
          <w:b/>
          <w:bCs/>
          <w:color w:val="0171BB"/>
          <w:sz w:val="32"/>
          <w:szCs w:val="32"/>
        </w:rPr>
        <w:t>S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 xml:space="preserve">ick </w:t>
      </w:r>
      <w:r w:rsidR="00EA42B1">
        <w:rPr>
          <w:rFonts w:ascii="Raleway ExtraBold" w:hAnsi="Raleway ExtraBold"/>
          <w:b/>
          <w:bCs/>
          <w:color w:val="0171BB"/>
          <w:sz w:val="32"/>
          <w:szCs w:val="32"/>
        </w:rPr>
        <w:t>L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eave</w:t>
      </w:r>
      <w:r w:rsidR="005D792F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 (Art. 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17</w:t>
      </w:r>
      <w:r w:rsidR="005D792F">
        <w:rPr>
          <w:rFonts w:ascii="Raleway ExtraBold" w:hAnsi="Raleway ExtraBold"/>
          <w:b/>
          <w:bCs/>
          <w:color w:val="0171BB"/>
          <w:sz w:val="32"/>
          <w:szCs w:val="32"/>
        </w:rPr>
        <w:t>)</w:t>
      </w:r>
      <w:bookmarkEnd w:id="1"/>
    </w:p>
    <w:p w14:paraId="21D34263" w14:textId="77777777" w:rsidR="005D792F" w:rsidRPr="002844D4" w:rsidRDefault="005D792F" w:rsidP="005D792F">
      <w:pPr>
        <w:rPr>
          <w:rFonts w:ascii="Raleway" w:hAnsi="Raleway"/>
        </w:rPr>
      </w:pPr>
    </w:p>
    <w:p w14:paraId="3F90458A" w14:textId="48208C74" w:rsidR="005D792F" w:rsidRDefault="00BA2799" w:rsidP="005D792F">
      <w:pPr>
        <w:rPr>
          <w:rFonts w:ascii="Raleway" w:eastAsia="Times New Roman" w:hAnsi="Raleway" w:cs="Times New Roman"/>
          <w:color w:val="000000"/>
          <w:lang w:eastAsia="en-CA"/>
        </w:rPr>
      </w:pPr>
      <w:r w:rsidRPr="00BA2799">
        <w:rPr>
          <w:rFonts w:ascii="Raleway" w:eastAsia="Times New Roman" w:hAnsi="Raleway" w:cs="Times New Roman"/>
          <w:color w:val="000000"/>
          <w:lang w:eastAsia="en-CA"/>
        </w:rPr>
        <w:t>If you require time off for medical reasons or if you need to care for an immediate family member who is ill</w:t>
      </w:r>
      <w:r w:rsidR="005D792F" w:rsidRPr="005D792F">
        <w:rPr>
          <w:rFonts w:ascii="Raleway" w:eastAsia="Times New Roman" w:hAnsi="Raleway" w:cs="Times New Roman"/>
          <w:color w:val="000000"/>
          <w:lang w:eastAsia="en-CA"/>
        </w:rPr>
        <w:t>.</w:t>
      </w:r>
    </w:p>
    <w:p w14:paraId="36BD65E8" w14:textId="7A277D1C" w:rsidR="005D792F" w:rsidRPr="005D792F" w:rsidRDefault="00BA2799" w:rsidP="00BA2799">
      <w:p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ab/>
      </w:r>
    </w:p>
    <w:p w14:paraId="4969F871" w14:textId="77777777" w:rsidR="005D792F" w:rsidRPr="005D792F" w:rsidRDefault="005D792F" w:rsidP="005D792F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Entitlement</w:t>
      </w:r>
    </w:p>
    <w:p w14:paraId="542C3F0F" w14:textId="52EE5082" w:rsidR="005D792F" w:rsidRDefault="00BA2799" w:rsidP="00BA2799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BA2799">
        <w:rPr>
          <w:rFonts w:ascii="Raleway" w:hAnsi="Raleway"/>
          <w:sz w:val="20"/>
          <w:szCs w:val="20"/>
        </w:rPr>
        <w:t xml:space="preserve">Faculty are credited 20 sick days upon hire, and then </w:t>
      </w:r>
      <w:r w:rsidR="00CA4E29">
        <w:rPr>
          <w:rFonts w:ascii="Raleway" w:hAnsi="Raleway"/>
          <w:sz w:val="20"/>
          <w:szCs w:val="20"/>
        </w:rPr>
        <w:t xml:space="preserve">20 sick days </w:t>
      </w:r>
      <w:r w:rsidRPr="00BA2799">
        <w:rPr>
          <w:rFonts w:ascii="Raleway" w:hAnsi="Raleway"/>
          <w:sz w:val="20"/>
          <w:szCs w:val="20"/>
        </w:rPr>
        <w:t>every September 1</w:t>
      </w:r>
      <w:r w:rsidRPr="00BA2799">
        <w:rPr>
          <w:rFonts w:ascii="Raleway" w:hAnsi="Raleway"/>
          <w:sz w:val="20"/>
          <w:szCs w:val="20"/>
          <w:vertAlign w:val="superscript"/>
        </w:rPr>
        <w:t>st</w:t>
      </w:r>
      <w:r>
        <w:rPr>
          <w:rFonts w:ascii="Raleway" w:hAnsi="Raleway"/>
          <w:sz w:val="20"/>
          <w:szCs w:val="20"/>
        </w:rPr>
        <w:t xml:space="preserve"> </w:t>
      </w:r>
      <w:r w:rsidRPr="00BA2799">
        <w:rPr>
          <w:rFonts w:ascii="Raleway" w:hAnsi="Raleway"/>
          <w:sz w:val="20"/>
          <w:szCs w:val="20"/>
        </w:rPr>
        <w:t>thereafter</w:t>
      </w:r>
      <w:r w:rsidR="005D792F" w:rsidRPr="00BA2799">
        <w:rPr>
          <w:rFonts w:ascii="Raleway" w:hAnsi="Raleway"/>
          <w:sz w:val="20"/>
          <w:szCs w:val="20"/>
        </w:rPr>
        <w:t>.</w:t>
      </w:r>
    </w:p>
    <w:p w14:paraId="7CBB56FA" w14:textId="62014FC2" w:rsidR="00BA2799" w:rsidRDefault="00BA2799" w:rsidP="00BA2799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BA2799">
        <w:rPr>
          <w:rFonts w:ascii="Raleway" w:hAnsi="Raleway"/>
          <w:sz w:val="20"/>
          <w:szCs w:val="20"/>
        </w:rPr>
        <w:t>Unused sick days carry forward until termination</w:t>
      </w:r>
      <w:r>
        <w:rPr>
          <w:rFonts w:ascii="Raleway" w:hAnsi="Raleway"/>
          <w:sz w:val="20"/>
          <w:szCs w:val="20"/>
        </w:rPr>
        <w:t>.</w:t>
      </w:r>
    </w:p>
    <w:p w14:paraId="685257F0" w14:textId="351291C5" w:rsidR="00BA2799" w:rsidRPr="00BA2799" w:rsidRDefault="00BA2799" w:rsidP="00BA2799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BA2799">
        <w:rPr>
          <w:rFonts w:ascii="Raleway" w:hAnsi="Raleway"/>
          <w:sz w:val="20"/>
          <w:szCs w:val="20"/>
        </w:rPr>
        <w:t>You may use up to 5 sick days (annually) to care for immediate family members</w:t>
      </w:r>
    </w:p>
    <w:p w14:paraId="01457232" w14:textId="77777777" w:rsidR="005D792F" w:rsidRPr="005D792F" w:rsidRDefault="005D792F" w:rsidP="005D792F">
      <w:pPr>
        <w:ind w:left="720"/>
        <w:rPr>
          <w:rFonts w:ascii="Raleway" w:hAnsi="Raleway"/>
          <w:sz w:val="20"/>
          <w:szCs w:val="20"/>
        </w:rPr>
      </w:pPr>
    </w:p>
    <w:p w14:paraId="0BD2D7BF" w14:textId="506AB1EA" w:rsidR="005D792F" w:rsidRPr="005D792F" w:rsidRDefault="005D792F" w:rsidP="005D792F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Pay</w:t>
      </w:r>
      <w:r w:rsidR="00CA4E29">
        <w:rPr>
          <w:rFonts w:ascii="Raleway" w:hAnsi="Raleway"/>
          <w:sz w:val="20"/>
          <w:szCs w:val="20"/>
        </w:rPr>
        <w:t xml:space="preserve"> and Benefits</w:t>
      </w:r>
    </w:p>
    <w:p w14:paraId="5FBC0B67" w14:textId="37304756" w:rsidR="005D792F" w:rsidRPr="005D792F" w:rsidRDefault="00BA2799" w:rsidP="005D792F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BA2799">
        <w:rPr>
          <w:rFonts w:ascii="Raleway" w:hAnsi="Raleway"/>
          <w:sz w:val="20"/>
          <w:szCs w:val="20"/>
        </w:rPr>
        <w:t>Absences using sick days are paid at 100% of regular pay (i.e.: same as though you worked that day)</w:t>
      </w:r>
      <w:r w:rsidR="005D792F" w:rsidRPr="005D792F">
        <w:rPr>
          <w:rFonts w:ascii="Raleway" w:hAnsi="Raleway"/>
          <w:sz w:val="20"/>
          <w:szCs w:val="20"/>
        </w:rPr>
        <w:t>.</w:t>
      </w:r>
    </w:p>
    <w:p w14:paraId="1D03281F" w14:textId="31CEF2EF" w:rsidR="005D792F" w:rsidRDefault="00BA2799" w:rsidP="005D792F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BA2799">
        <w:rPr>
          <w:rFonts w:ascii="Raleway" w:hAnsi="Raleway"/>
          <w:sz w:val="20"/>
          <w:szCs w:val="20"/>
        </w:rPr>
        <w:t>If your sick bank has been depleted, absences are paid at 75% of regular pay</w:t>
      </w:r>
      <w:r w:rsidR="005D792F" w:rsidRPr="005D792F">
        <w:rPr>
          <w:rFonts w:ascii="Raleway" w:hAnsi="Raleway"/>
          <w:sz w:val="20"/>
          <w:szCs w:val="20"/>
        </w:rPr>
        <w:t>.</w:t>
      </w:r>
    </w:p>
    <w:p w14:paraId="49A2FF3A" w14:textId="190D37F6" w:rsidR="00B03FF1" w:rsidRDefault="00B03FF1" w:rsidP="005D792F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Benefits remain unchanged.</w:t>
      </w:r>
    </w:p>
    <w:p w14:paraId="2630D7F6" w14:textId="59029106" w:rsidR="00253913" w:rsidRPr="005D792F" w:rsidRDefault="00253913" w:rsidP="005D792F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Vacation continues to accrue while on STD. </w:t>
      </w:r>
    </w:p>
    <w:p w14:paraId="6E17AADF" w14:textId="77777777" w:rsidR="005D792F" w:rsidRPr="005D792F" w:rsidRDefault="005D792F" w:rsidP="005D792F">
      <w:pPr>
        <w:ind w:left="720"/>
        <w:rPr>
          <w:rFonts w:ascii="Raleway" w:hAnsi="Raleway"/>
          <w:sz w:val="20"/>
          <w:szCs w:val="20"/>
        </w:rPr>
      </w:pPr>
    </w:p>
    <w:p w14:paraId="17577750" w14:textId="19B7A34B" w:rsidR="005D792F" w:rsidRPr="005D792F" w:rsidRDefault="005D792F" w:rsidP="005D792F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Additional details</w:t>
      </w:r>
    </w:p>
    <w:p w14:paraId="1BBA568C" w14:textId="0107C8C0" w:rsidR="005D792F" w:rsidRDefault="00BA2799" w:rsidP="005D792F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BA2799">
        <w:rPr>
          <w:rFonts w:ascii="Raleway" w:hAnsi="Raleway"/>
          <w:sz w:val="20"/>
          <w:szCs w:val="20"/>
        </w:rPr>
        <w:t xml:space="preserve">Unused sick days are forfeit upon </w:t>
      </w:r>
      <w:r w:rsidR="00FD2E7E" w:rsidRPr="00BA2799">
        <w:rPr>
          <w:rFonts w:ascii="Raleway" w:hAnsi="Raleway"/>
          <w:sz w:val="20"/>
          <w:szCs w:val="20"/>
        </w:rPr>
        <w:t>termination</w:t>
      </w:r>
      <w:r w:rsidR="00FD2E7E">
        <w:rPr>
          <w:rFonts w:ascii="Raleway" w:hAnsi="Raleway"/>
          <w:sz w:val="20"/>
          <w:szCs w:val="20"/>
        </w:rPr>
        <w:t xml:space="preserve"> unless</w:t>
      </w:r>
      <w:r w:rsidRPr="00BA2799">
        <w:rPr>
          <w:rFonts w:ascii="Raleway" w:hAnsi="Raleway"/>
          <w:sz w:val="20"/>
          <w:szCs w:val="20"/>
        </w:rPr>
        <w:t xml:space="preserve"> you were hired F</w:t>
      </w:r>
      <w:r w:rsidR="00D13195">
        <w:rPr>
          <w:rFonts w:ascii="Raleway" w:hAnsi="Raleway"/>
          <w:sz w:val="20"/>
          <w:szCs w:val="20"/>
        </w:rPr>
        <w:t xml:space="preserve">ull </w:t>
      </w:r>
      <w:r w:rsidRPr="00BA2799">
        <w:rPr>
          <w:rFonts w:ascii="Raleway" w:hAnsi="Raleway"/>
          <w:sz w:val="20"/>
          <w:szCs w:val="20"/>
        </w:rPr>
        <w:t>T</w:t>
      </w:r>
      <w:r w:rsidR="00D13195">
        <w:rPr>
          <w:rFonts w:ascii="Raleway" w:hAnsi="Raleway"/>
          <w:sz w:val="20"/>
          <w:szCs w:val="20"/>
        </w:rPr>
        <w:t>ime</w:t>
      </w:r>
      <w:r w:rsidRPr="00BA2799">
        <w:rPr>
          <w:rFonts w:ascii="Raleway" w:hAnsi="Raleway"/>
          <w:sz w:val="20"/>
          <w:szCs w:val="20"/>
        </w:rPr>
        <w:t xml:space="preserve"> before April 1</w:t>
      </w:r>
      <w:r w:rsidRPr="00BA2799">
        <w:rPr>
          <w:rFonts w:ascii="Raleway" w:hAnsi="Raleway"/>
          <w:sz w:val="20"/>
          <w:szCs w:val="20"/>
          <w:vertAlign w:val="superscript"/>
        </w:rPr>
        <w:t>st</w:t>
      </w:r>
      <w:r>
        <w:rPr>
          <w:rFonts w:ascii="Raleway" w:hAnsi="Raleway"/>
          <w:sz w:val="20"/>
          <w:szCs w:val="20"/>
        </w:rPr>
        <w:t>,</w:t>
      </w:r>
      <w:r w:rsidRPr="00BA2799">
        <w:rPr>
          <w:rFonts w:ascii="Raleway" w:hAnsi="Raleway"/>
          <w:sz w:val="20"/>
          <w:szCs w:val="20"/>
        </w:rPr>
        <w:t xml:space="preserve"> 1991</w:t>
      </w:r>
      <w:r w:rsidR="005D792F" w:rsidRPr="005D792F">
        <w:rPr>
          <w:rFonts w:ascii="Raleway" w:hAnsi="Raleway"/>
          <w:sz w:val="20"/>
          <w:szCs w:val="20"/>
        </w:rPr>
        <w:t>.</w:t>
      </w:r>
      <w:r w:rsidR="00B03FF1">
        <w:rPr>
          <w:rFonts w:ascii="Raleway" w:hAnsi="Raleway"/>
          <w:sz w:val="20"/>
          <w:szCs w:val="20"/>
        </w:rPr>
        <w:t xml:space="preserve"> Faculty hired before </w:t>
      </w:r>
      <w:r w:rsidR="003E0EDA">
        <w:rPr>
          <w:rFonts w:ascii="Raleway" w:hAnsi="Raleway"/>
          <w:sz w:val="20"/>
          <w:szCs w:val="20"/>
        </w:rPr>
        <w:t xml:space="preserve">this date </w:t>
      </w:r>
      <w:r w:rsidR="00B03FF1">
        <w:rPr>
          <w:rFonts w:ascii="Raleway" w:hAnsi="Raleway"/>
          <w:sz w:val="20"/>
          <w:szCs w:val="20"/>
        </w:rPr>
        <w:t>are eligible for Sick Leave Buyout.</w:t>
      </w:r>
    </w:p>
    <w:p w14:paraId="5AC58DAC" w14:textId="6889EC9A" w:rsidR="00BA2799" w:rsidRDefault="00BA2799" w:rsidP="005D792F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BA2799">
        <w:rPr>
          <w:rFonts w:ascii="Raleway" w:hAnsi="Raleway"/>
          <w:sz w:val="20"/>
          <w:szCs w:val="20"/>
        </w:rPr>
        <w:t xml:space="preserve">Generally, no doctor’s note is required for leaves </w:t>
      </w:r>
      <w:r w:rsidR="005C7564">
        <w:rPr>
          <w:rFonts w:ascii="Raleway" w:hAnsi="Raleway"/>
          <w:sz w:val="20"/>
          <w:szCs w:val="20"/>
        </w:rPr>
        <w:t>of up to 5 consecutive</w:t>
      </w:r>
      <w:r w:rsidRPr="00BA2799">
        <w:rPr>
          <w:rFonts w:ascii="Raleway" w:hAnsi="Raleway"/>
          <w:sz w:val="20"/>
          <w:szCs w:val="20"/>
        </w:rPr>
        <w:t xml:space="preserve"> </w:t>
      </w:r>
      <w:r w:rsidR="00D13195" w:rsidRPr="00BA2799">
        <w:rPr>
          <w:rFonts w:ascii="Raleway" w:hAnsi="Raleway"/>
          <w:sz w:val="20"/>
          <w:szCs w:val="20"/>
        </w:rPr>
        <w:t>days but</w:t>
      </w:r>
      <w:r w:rsidRPr="00BA2799">
        <w:rPr>
          <w:rFonts w:ascii="Raleway" w:hAnsi="Raleway"/>
          <w:sz w:val="20"/>
          <w:szCs w:val="20"/>
        </w:rPr>
        <w:t xml:space="preserve"> will likely be requested by the College for longer leaves</w:t>
      </w:r>
      <w:r>
        <w:rPr>
          <w:rFonts w:ascii="Raleway" w:hAnsi="Raleway"/>
          <w:sz w:val="20"/>
          <w:szCs w:val="20"/>
        </w:rPr>
        <w:t>.</w:t>
      </w:r>
    </w:p>
    <w:p w14:paraId="3DC441E5" w14:textId="16BC85E2" w:rsidR="00981ADE" w:rsidRPr="00981ADE" w:rsidRDefault="00981ADE" w:rsidP="005D792F">
      <w:pPr>
        <w:pStyle w:val="ListParagraph"/>
        <w:numPr>
          <w:ilvl w:val="0"/>
          <w:numId w:val="6"/>
        </w:numPr>
        <w:rPr>
          <w:rFonts w:ascii="Raleway" w:hAnsi="Raleway"/>
          <w:i/>
          <w:iCs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You can use up to 130 sick days for personal medical concerns, at </w:t>
      </w:r>
      <w:r w:rsidR="00A601F2">
        <w:rPr>
          <w:rFonts w:ascii="Raleway" w:hAnsi="Raleway"/>
          <w:sz w:val="20"/>
          <w:szCs w:val="20"/>
        </w:rPr>
        <w:t>which</w:t>
      </w:r>
      <w:r>
        <w:rPr>
          <w:rFonts w:ascii="Raleway" w:hAnsi="Raleway"/>
          <w:sz w:val="20"/>
          <w:szCs w:val="20"/>
        </w:rPr>
        <w:t xml:space="preserve"> time STD ends and LTD may begin – see </w:t>
      </w:r>
      <w:r w:rsidRPr="00981ADE">
        <w:rPr>
          <w:rFonts w:ascii="Raleway" w:hAnsi="Raleway"/>
          <w:i/>
          <w:iCs/>
          <w:sz w:val="20"/>
          <w:szCs w:val="20"/>
        </w:rPr>
        <w:t>Long Term Disability, or LTD (Art. 18)</w:t>
      </w:r>
      <w:r>
        <w:rPr>
          <w:rFonts w:ascii="Raleway" w:hAnsi="Raleway"/>
          <w:sz w:val="20"/>
          <w:szCs w:val="20"/>
        </w:rPr>
        <w:t>.</w:t>
      </w:r>
    </w:p>
    <w:p w14:paraId="72F27993" w14:textId="77777777" w:rsidR="005548D5" w:rsidRPr="005548D5" w:rsidRDefault="005548D5" w:rsidP="005548D5">
      <w:pPr>
        <w:rPr>
          <w:rFonts w:ascii="Raleway" w:hAnsi="Raleway"/>
          <w:sz w:val="32"/>
          <w:szCs w:val="32"/>
        </w:rPr>
      </w:pPr>
    </w:p>
    <w:p w14:paraId="4DCD4C16" w14:textId="77777777" w:rsidR="005548D5" w:rsidRPr="005548D5" w:rsidRDefault="005548D5" w:rsidP="005548D5">
      <w:pPr>
        <w:rPr>
          <w:rFonts w:ascii="Raleway" w:hAnsi="Raleway"/>
          <w:sz w:val="32"/>
          <w:szCs w:val="32"/>
        </w:rPr>
      </w:pPr>
    </w:p>
    <w:p w14:paraId="112EA2BD" w14:textId="7EAC7EBA" w:rsidR="00F02C60" w:rsidRPr="002844D4" w:rsidRDefault="00EA42B1" w:rsidP="00F02C60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bookmarkStart w:id="2" w:name="Long_Term_Disability_Art_18"/>
      <w:bookmarkStart w:id="3" w:name="_Hlk168065895"/>
      <w:r>
        <w:rPr>
          <w:rFonts w:ascii="Raleway ExtraBold" w:hAnsi="Raleway ExtraBold"/>
          <w:b/>
          <w:bCs/>
          <w:color w:val="0171BB"/>
          <w:sz w:val="32"/>
          <w:szCs w:val="32"/>
        </w:rPr>
        <w:t>Long Term Disability, or LTD</w:t>
      </w:r>
      <w:r w:rsidR="00F02C60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 (Art. 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18</w:t>
      </w:r>
      <w:r w:rsidR="00F02C60">
        <w:rPr>
          <w:rFonts w:ascii="Raleway ExtraBold" w:hAnsi="Raleway ExtraBold"/>
          <w:b/>
          <w:bCs/>
          <w:color w:val="0171BB"/>
          <w:sz w:val="32"/>
          <w:szCs w:val="32"/>
        </w:rPr>
        <w:t>)</w:t>
      </w:r>
      <w:bookmarkEnd w:id="2"/>
    </w:p>
    <w:bookmarkEnd w:id="3"/>
    <w:p w14:paraId="4525E96D" w14:textId="77777777" w:rsidR="00F02C60" w:rsidRPr="002844D4" w:rsidRDefault="00F02C60" w:rsidP="00F02C60">
      <w:pPr>
        <w:rPr>
          <w:rFonts w:ascii="Raleway" w:hAnsi="Raleway"/>
        </w:rPr>
      </w:pPr>
    </w:p>
    <w:p w14:paraId="5A78E059" w14:textId="23922FC7" w:rsidR="00F02C60" w:rsidRPr="005D792F" w:rsidRDefault="00FD2E7E" w:rsidP="00F02C60">
      <w:pPr>
        <w:rPr>
          <w:rFonts w:ascii="Raleway" w:eastAsia="Times New Roman" w:hAnsi="Raleway" w:cs="Times New Roman"/>
          <w:color w:val="000000"/>
          <w:lang w:eastAsia="en-CA"/>
        </w:rPr>
      </w:pPr>
      <w:r>
        <w:rPr>
          <w:rFonts w:ascii="Raleway" w:eastAsia="Times New Roman" w:hAnsi="Raleway" w:cs="Times New Roman"/>
          <w:color w:val="000000"/>
          <w:lang w:eastAsia="en-CA"/>
        </w:rPr>
        <w:t xml:space="preserve">LTD may be accessed </w:t>
      </w:r>
      <w:r w:rsidRPr="00A601F2">
        <w:rPr>
          <w:rFonts w:ascii="Raleway" w:eastAsia="Times New Roman" w:hAnsi="Raleway" w:cs="Times New Roman"/>
          <w:color w:val="000000"/>
          <w:u w:val="single"/>
          <w:lang w:eastAsia="en-CA"/>
        </w:rPr>
        <w:t>after</w:t>
      </w:r>
      <w:r>
        <w:rPr>
          <w:rFonts w:ascii="Raleway" w:eastAsia="Times New Roman" w:hAnsi="Raleway" w:cs="Times New Roman"/>
          <w:color w:val="000000"/>
          <w:lang w:eastAsia="en-CA"/>
        </w:rPr>
        <w:t xml:space="preserve"> STD, i</w:t>
      </w:r>
      <w:r w:rsidR="00EA42B1" w:rsidRPr="00EA42B1">
        <w:rPr>
          <w:rFonts w:ascii="Raleway" w:eastAsia="Times New Roman" w:hAnsi="Raleway" w:cs="Times New Roman"/>
          <w:color w:val="000000"/>
          <w:lang w:eastAsia="en-CA"/>
        </w:rPr>
        <w:t>f you require a longer leave of absence due to medical reasons, including medical treatments and recovery due to illness or accidents</w:t>
      </w:r>
      <w:r w:rsidR="00F02C60" w:rsidRPr="005D792F">
        <w:rPr>
          <w:rFonts w:ascii="Raleway" w:eastAsia="Times New Roman" w:hAnsi="Raleway" w:cs="Times New Roman"/>
          <w:color w:val="000000"/>
          <w:lang w:eastAsia="en-CA"/>
        </w:rPr>
        <w:t>.</w:t>
      </w:r>
      <w:r w:rsidR="005C0C35">
        <w:rPr>
          <w:rFonts w:ascii="Raleway" w:eastAsia="Times New Roman" w:hAnsi="Raleway" w:cs="Times New Roman"/>
          <w:color w:val="000000"/>
          <w:lang w:eastAsia="en-CA"/>
        </w:rPr>
        <w:t xml:space="preserve"> </w:t>
      </w:r>
    </w:p>
    <w:p w14:paraId="6A43A9CB" w14:textId="77777777" w:rsidR="00F02C60" w:rsidRDefault="00F02C60" w:rsidP="00F02C60">
      <w:pPr>
        <w:rPr>
          <w:rFonts w:ascii="Aptos" w:eastAsia="Times New Roman" w:hAnsi="Aptos" w:cs="Times New Roman"/>
          <w:color w:val="000000"/>
          <w:lang w:eastAsia="en-CA"/>
        </w:rPr>
      </w:pPr>
    </w:p>
    <w:p w14:paraId="40D5CD6D" w14:textId="77777777" w:rsidR="00F02C60" w:rsidRPr="005D792F" w:rsidRDefault="00F02C60" w:rsidP="00F02C60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Eligibility</w:t>
      </w:r>
    </w:p>
    <w:p w14:paraId="6536B207" w14:textId="3473CDC3" w:rsidR="00F02C60" w:rsidRPr="005D792F" w:rsidRDefault="00EA42B1" w:rsidP="00F02C60">
      <w:pPr>
        <w:pStyle w:val="ListParagraph"/>
        <w:numPr>
          <w:ilvl w:val="0"/>
          <w:numId w:val="3"/>
        </w:numPr>
        <w:rPr>
          <w:rFonts w:ascii="Raleway" w:hAnsi="Raleway"/>
          <w:sz w:val="20"/>
          <w:szCs w:val="20"/>
        </w:rPr>
      </w:pPr>
      <w:r w:rsidRPr="00EA42B1">
        <w:rPr>
          <w:rFonts w:ascii="Raleway" w:hAnsi="Raleway"/>
          <w:sz w:val="20"/>
          <w:szCs w:val="20"/>
        </w:rPr>
        <w:t>Must be under 65 years of age; anyone over 65 does not qualify for LTD</w:t>
      </w:r>
      <w:r w:rsidR="00F02C60">
        <w:rPr>
          <w:rFonts w:ascii="Raleway" w:hAnsi="Raleway"/>
          <w:sz w:val="20"/>
          <w:szCs w:val="20"/>
        </w:rPr>
        <w:t>.</w:t>
      </w:r>
    </w:p>
    <w:p w14:paraId="7E5891CD" w14:textId="77777777" w:rsidR="00F02C60" w:rsidRPr="005D792F" w:rsidRDefault="00F02C60" w:rsidP="00F02C60">
      <w:pPr>
        <w:ind w:left="720"/>
        <w:rPr>
          <w:rFonts w:ascii="Raleway" w:hAnsi="Raleway"/>
          <w:sz w:val="20"/>
          <w:szCs w:val="20"/>
        </w:rPr>
      </w:pPr>
    </w:p>
    <w:p w14:paraId="26DE6ED1" w14:textId="77777777" w:rsidR="00F02C60" w:rsidRPr="005D792F" w:rsidRDefault="00F02C60" w:rsidP="00F02C60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Entitlement</w:t>
      </w:r>
    </w:p>
    <w:p w14:paraId="3E4E1FD1" w14:textId="1A297B9A" w:rsidR="00F02C60" w:rsidRPr="005D792F" w:rsidRDefault="005C0C35" w:rsidP="00F02C60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After 130 days following </w:t>
      </w:r>
      <w:r w:rsidR="00EA42B1" w:rsidRPr="00EA42B1">
        <w:rPr>
          <w:rFonts w:ascii="Raleway" w:hAnsi="Raleway"/>
          <w:sz w:val="20"/>
          <w:szCs w:val="20"/>
        </w:rPr>
        <w:t xml:space="preserve">your </w:t>
      </w:r>
      <w:r>
        <w:rPr>
          <w:rFonts w:ascii="Raleway" w:hAnsi="Raleway"/>
          <w:sz w:val="20"/>
          <w:szCs w:val="20"/>
        </w:rPr>
        <w:t xml:space="preserve">initial claim under </w:t>
      </w:r>
      <w:r w:rsidR="00EA42B1" w:rsidRPr="00EA42B1">
        <w:rPr>
          <w:rFonts w:ascii="Raleway" w:hAnsi="Raleway"/>
          <w:sz w:val="20"/>
          <w:szCs w:val="20"/>
        </w:rPr>
        <w:t>STD, faculty may be eligible for LTD. The 130-day period is called the “elimination period.”</w:t>
      </w:r>
      <w:r w:rsidR="00F02C60">
        <w:rPr>
          <w:rFonts w:ascii="Raleway" w:hAnsi="Raleway"/>
          <w:sz w:val="20"/>
          <w:szCs w:val="20"/>
        </w:rPr>
        <w:t>.</w:t>
      </w:r>
    </w:p>
    <w:p w14:paraId="5627713D" w14:textId="77777777" w:rsidR="00F02C60" w:rsidRPr="005D792F" w:rsidRDefault="00F02C60" w:rsidP="00F02C60">
      <w:pPr>
        <w:ind w:left="720"/>
        <w:rPr>
          <w:rFonts w:ascii="Raleway" w:hAnsi="Raleway"/>
          <w:sz w:val="20"/>
          <w:szCs w:val="20"/>
        </w:rPr>
      </w:pPr>
    </w:p>
    <w:p w14:paraId="4230029B" w14:textId="77777777" w:rsidR="00F02C60" w:rsidRPr="005D792F" w:rsidRDefault="00F02C60" w:rsidP="00F02C60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Requirements</w:t>
      </w:r>
    </w:p>
    <w:p w14:paraId="46E0DF28" w14:textId="4A29CBEE" w:rsidR="00F02C60" w:rsidRDefault="00240B7F" w:rsidP="001621BB">
      <w:pPr>
        <w:pStyle w:val="ListParagraph"/>
        <w:numPr>
          <w:ilvl w:val="0"/>
          <w:numId w:val="4"/>
        </w:numPr>
        <w:rPr>
          <w:rFonts w:ascii="Raleway" w:hAnsi="Raleway"/>
          <w:sz w:val="20"/>
          <w:szCs w:val="20"/>
        </w:rPr>
      </w:pPr>
      <w:r w:rsidRPr="00240B7F">
        <w:rPr>
          <w:rFonts w:ascii="Raleway" w:hAnsi="Raleway"/>
          <w:sz w:val="20"/>
          <w:szCs w:val="20"/>
        </w:rPr>
        <w:t xml:space="preserve">Submit your LTD application before the elimination period ends. </w:t>
      </w:r>
      <w:r w:rsidR="005C0C35">
        <w:rPr>
          <w:rFonts w:ascii="Raleway" w:hAnsi="Raleway"/>
          <w:sz w:val="20"/>
          <w:szCs w:val="20"/>
        </w:rPr>
        <w:t>The</w:t>
      </w:r>
      <w:r w:rsidRPr="00240B7F">
        <w:rPr>
          <w:rFonts w:ascii="Raleway" w:hAnsi="Raleway"/>
          <w:sz w:val="20"/>
          <w:szCs w:val="20"/>
        </w:rPr>
        <w:t xml:space="preserve"> </w:t>
      </w:r>
      <w:r w:rsidR="005C7564" w:rsidRPr="00D13195">
        <w:rPr>
          <w:rFonts w:ascii="Raleway" w:hAnsi="Raleway"/>
          <w:color w:val="4472C4" w:themeColor="accent1"/>
          <w:sz w:val="20"/>
          <w:szCs w:val="20"/>
          <w:u w:val="single"/>
        </w:rPr>
        <w:t>Disability</w:t>
      </w:r>
      <w:r w:rsidR="005C7564" w:rsidRPr="00D13195">
        <w:rPr>
          <w:rStyle w:val="Hyperlink"/>
          <w:rFonts w:ascii="Raleway" w:hAnsi="Raleway"/>
          <w:color w:val="4472C4" w:themeColor="accent1"/>
          <w:sz w:val="20"/>
          <w:szCs w:val="20"/>
        </w:rPr>
        <w:t xml:space="preserve"> Management Specialist (Human Resources)</w:t>
      </w:r>
      <w:r w:rsidR="005C0C35">
        <w:rPr>
          <w:rFonts w:ascii="Raleway" w:hAnsi="Raleway"/>
          <w:sz w:val="20"/>
          <w:szCs w:val="20"/>
        </w:rPr>
        <w:t xml:space="preserve"> can provide you with the application form</w:t>
      </w:r>
      <w:r w:rsidR="00F02C60" w:rsidRPr="001621BB">
        <w:rPr>
          <w:rFonts w:ascii="Raleway" w:hAnsi="Raleway"/>
          <w:sz w:val="20"/>
          <w:szCs w:val="20"/>
        </w:rPr>
        <w:t>.</w:t>
      </w:r>
    </w:p>
    <w:p w14:paraId="59F822BD" w14:textId="0472EB9C" w:rsidR="00C329D8" w:rsidRPr="00A601F2" w:rsidRDefault="00240B7F" w:rsidP="00A601F2">
      <w:pPr>
        <w:pStyle w:val="ListParagraph"/>
        <w:numPr>
          <w:ilvl w:val="1"/>
          <w:numId w:val="7"/>
        </w:numPr>
        <w:rPr>
          <w:rFonts w:ascii="Raleway" w:hAnsi="Raleway"/>
          <w:sz w:val="20"/>
          <w:szCs w:val="20"/>
        </w:rPr>
      </w:pPr>
      <w:r w:rsidRPr="00240B7F">
        <w:rPr>
          <w:rFonts w:ascii="Raleway" w:hAnsi="Raleway"/>
          <w:sz w:val="20"/>
          <w:szCs w:val="20"/>
        </w:rPr>
        <w:lastRenderedPageBreak/>
        <w:t xml:space="preserve">Late filing of the application (up to 90 days after the elimination period ends) may result in </w:t>
      </w:r>
      <w:r w:rsidR="005C0C35">
        <w:rPr>
          <w:rFonts w:ascii="Raleway" w:hAnsi="Raleway"/>
          <w:sz w:val="20"/>
          <w:szCs w:val="20"/>
        </w:rPr>
        <w:t xml:space="preserve">being </w:t>
      </w:r>
      <w:r w:rsidRPr="00240B7F">
        <w:rPr>
          <w:rFonts w:ascii="Raleway" w:hAnsi="Raleway"/>
          <w:sz w:val="20"/>
          <w:szCs w:val="20"/>
        </w:rPr>
        <w:t>ineligible for LTD. After this 90-day window, you are ineligible for LTD and there is no appeal</w:t>
      </w:r>
      <w:r>
        <w:rPr>
          <w:rFonts w:ascii="Raleway" w:hAnsi="Raleway"/>
          <w:sz w:val="20"/>
          <w:szCs w:val="20"/>
        </w:rPr>
        <w:t>.</w:t>
      </w:r>
    </w:p>
    <w:p w14:paraId="4858D05F" w14:textId="77777777" w:rsidR="00C329D8" w:rsidRDefault="00C329D8" w:rsidP="00F02C60">
      <w:pPr>
        <w:ind w:left="720"/>
        <w:rPr>
          <w:rFonts w:ascii="Raleway" w:hAnsi="Raleway"/>
          <w:sz w:val="20"/>
          <w:szCs w:val="20"/>
        </w:rPr>
      </w:pPr>
    </w:p>
    <w:p w14:paraId="49525BE4" w14:textId="58429DC4" w:rsidR="00F02C60" w:rsidRPr="005D792F" w:rsidRDefault="00F02C60" w:rsidP="00F02C60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Pay</w:t>
      </w:r>
      <w:r w:rsidR="005C0C35">
        <w:rPr>
          <w:rFonts w:ascii="Raleway" w:hAnsi="Raleway"/>
          <w:sz w:val="20"/>
          <w:szCs w:val="20"/>
        </w:rPr>
        <w:t xml:space="preserve"> and Benefits</w:t>
      </w:r>
    </w:p>
    <w:p w14:paraId="392CDE7C" w14:textId="5D696934" w:rsidR="00F02C60" w:rsidRPr="00343EA6" w:rsidRDefault="00240B7F" w:rsidP="00343EA6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240B7F">
        <w:rPr>
          <w:rFonts w:ascii="Raleway" w:hAnsi="Raleway"/>
          <w:sz w:val="20"/>
          <w:szCs w:val="20"/>
        </w:rPr>
        <w:t xml:space="preserve">If </w:t>
      </w:r>
      <w:r w:rsidRPr="009A7806">
        <w:rPr>
          <w:rFonts w:ascii="Raleway" w:hAnsi="Raleway"/>
          <w:b/>
          <w:bCs/>
          <w:sz w:val="20"/>
          <w:szCs w:val="20"/>
          <w:u w:val="single"/>
        </w:rPr>
        <w:t>you qualify</w:t>
      </w:r>
      <w:r w:rsidRPr="00240B7F">
        <w:rPr>
          <w:rFonts w:ascii="Raleway" w:hAnsi="Raleway"/>
          <w:sz w:val="20"/>
          <w:szCs w:val="20"/>
        </w:rPr>
        <w:t xml:space="preserve"> for LTD</w:t>
      </w:r>
      <w:r w:rsidR="00343EA6">
        <w:rPr>
          <w:rFonts w:ascii="Raleway" w:hAnsi="Raleway"/>
          <w:sz w:val="20"/>
          <w:szCs w:val="20"/>
        </w:rPr>
        <w:t xml:space="preserve">: </w:t>
      </w:r>
      <w:r w:rsidRPr="00343EA6">
        <w:rPr>
          <w:rFonts w:ascii="Raleway" w:hAnsi="Raleway"/>
          <w:sz w:val="20"/>
          <w:szCs w:val="20"/>
        </w:rPr>
        <w:t xml:space="preserve">you may opt to continue using your </w:t>
      </w:r>
      <w:r w:rsidR="00A524D3">
        <w:rPr>
          <w:rFonts w:ascii="Raleway" w:hAnsi="Raleway"/>
          <w:sz w:val="20"/>
          <w:szCs w:val="20"/>
        </w:rPr>
        <w:t>Loyalist</w:t>
      </w:r>
      <w:r w:rsidR="00343EA6" w:rsidRPr="00343EA6">
        <w:rPr>
          <w:rFonts w:ascii="Raleway" w:hAnsi="Raleway"/>
          <w:sz w:val="20"/>
          <w:szCs w:val="20"/>
        </w:rPr>
        <w:t xml:space="preserve"> </w:t>
      </w:r>
      <w:r w:rsidRPr="00343EA6">
        <w:rPr>
          <w:rFonts w:ascii="Raleway" w:hAnsi="Raleway"/>
          <w:sz w:val="20"/>
          <w:szCs w:val="20"/>
        </w:rPr>
        <w:t xml:space="preserve">sick </w:t>
      </w:r>
      <w:r w:rsidR="00C4352E" w:rsidRPr="00343EA6">
        <w:rPr>
          <w:rFonts w:ascii="Raleway" w:hAnsi="Raleway"/>
          <w:sz w:val="20"/>
          <w:szCs w:val="20"/>
        </w:rPr>
        <w:t xml:space="preserve">days </w:t>
      </w:r>
      <w:r w:rsidRPr="00343EA6">
        <w:rPr>
          <w:rFonts w:ascii="Raleway" w:hAnsi="Raleway"/>
          <w:sz w:val="20"/>
          <w:szCs w:val="20"/>
        </w:rPr>
        <w:t xml:space="preserve">(if you have days remaining), or switch to </w:t>
      </w:r>
      <w:r w:rsidR="005C0C35" w:rsidRPr="00343EA6">
        <w:rPr>
          <w:rFonts w:ascii="Raleway" w:hAnsi="Raleway"/>
          <w:sz w:val="20"/>
          <w:szCs w:val="20"/>
        </w:rPr>
        <w:t>SunLife</w:t>
      </w:r>
      <w:r w:rsidRPr="00343EA6">
        <w:rPr>
          <w:rFonts w:ascii="Raleway" w:hAnsi="Raleway"/>
          <w:sz w:val="20"/>
          <w:szCs w:val="20"/>
        </w:rPr>
        <w:t>’s LTD benefit</w:t>
      </w:r>
      <w:r w:rsidR="00F02C60" w:rsidRPr="00343EA6">
        <w:rPr>
          <w:rFonts w:ascii="Raleway" w:hAnsi="Raleway"/>
          <w:sz w:val="20"/>
          <w:szCs w:val="20"/>
        </w:rPr>
        <w:t>.</w:t>
      </w:r>
      <w:r w:rsidR="004410B9">
        <w:rPr>
          <w:rFonts w:ascii="Raleway" w:hAnsi="Raleway"/>
          <w:sz w:val="20"/>
          <w:szCs w:val="20"/>
        </w:rPr>
        <w:t xml:space="preserve"> The transition </w:t>
      </w:r>
      <w:r w:rsidR="009A7806">
        <w:rPr>
          <w:rFonts w:ascii="Raleway" w:hAnsi="Raleway"/>
          <w:sz w:val="20"/>
          <w:szCs w:val="20"/>
        </w:rPr>
        <w:t xml:space="preserve">to either option </w:t>
      </w:r>
      <w:r w:rsidR="004410B9">
        <w:rPr>
          <w:rFonts w:ascii="Raleway" w:hAnsi="Raleway"/>
          <w:sz w:val="20"/>
          <w:szCs w:val="20"/>
        </w:rPr>
        <w:t>is immediate</w:t>
      </w:r>
      <w:r w:rsidR="009A7806">
        <w:rPr>
          <w:rFonts w:ascii="Raleway" w:hAnsi="Raleway"/>
          <w:sz w:val="20"/>
          <w:szCs w:val="20"/>
        </w:rPr>
        <w:t>,</w:t>
      </w:r>
      <w:r w:rsidR="004410B9">
        <w:rPr>
          <w:rFonts w:ascii="Raleway" w:hAnsi="Raleway"/>
          <w:sz w:val="20"/>
          <w:szCs w:val="20"/>
        </w:rPr>
        <w:t xml:space="preserve"> following the 130-day elimination period.</w:t>
      </w:r>
    </w:p>
    <w:p w14:paraId="49E7A84C" w14:textId="5820F553" w:rsidR="00343EA6" w:rsidRDefault="00A524D3" w:rsidP="00240B7F">
      <w:pPr>
        <w:pStyle w:val="ListParagraph"/>
        <w:numPr>
          <w:ilvl w:val="1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Loyalist</w:t>
      </w:r>
      <w:r w:rsidR="00343EA6">
        <w:rPr>
          <w:rFonts w:ascii="Raleway" w:hAnsi="Raleway"/>
          <w:sz w:val="20"/>
          <w:szCs w:val="20"/>
        </w:rPr>
        <w:t xml:space="preserve"> Sick Days:</w:t>
      </w:r>
    </w:p>
    <w:p w14:paraId="75B5F67B" w14:textId="65562024" w:rsidR="00343EA6" w:rsidRDefault="00343EA6" w:rsidP="00343EA6">
      <w:pPr>
        <w:pStyle w:val="ListParagraph"/>
        <w:numPr>
          <w:ilvl w:val="2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P</w:t>
      </w:r>
      <w:r w:rsidR="00240B7F" w:rsidRPr="00240B7F">
        <w:rPr>
          <w:rFonts w:ascii="Raleway" w:hAnsi="Raleway"/>
          <w:sz w:val="20"/>
          <w:szCs w:val="20"/>
        </w:rPr>
        <w:t>aid at 100% of regular salary (College pays)</w:t>
      </w:r>
      <w:r w:rsidR="009A7806">
        <w:rPr>
          <w:rFonts w:ascii="Raleway" w:hAnsi="Raleway"/>
          <w:sz w:val="20"/>
          <w:szCs w:val="20"/>
        </w:rPr>
        <w:t>.</w:t>
      </w:r>
    </w:p>
    <w:p w14:paraId="57B00C7C" w14:textId="77777777" w:rsidR="00343EA6" w:rsidRDefault="00343EA6" w:rsidP="00343EA6">
      <w:pPr>
        <w:pStyle w:val="ListParagraph"/>
        <w:numPr>
          <w:ilvl w:val="2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I</w:t>
      </w:r>
      <w:r w:rsidR="00240B7F" w:rsidRPr="00240B7F">
        <w:rPr>
          <w:rFonts w:ascii="Raleway" w:hAnsi="Raleway"/>
          <w:sz w:val="20"/>
          <w:szCs w:val="20"/>
        </w:rPr>
        <w:t>ncome is taxable.</w:t>
      </w:r>
      <w:r>
        <w:rPr>
          <w:rFonts w:ascii="Raleway" w:hAnsi="Raleway"/>
          <w:sz w:val="20"/>
          <w:szCs w:val="20"/>
        </w:rPr>
        <w:t xml:space="preserve"> </w:t>
      </w:r>
    </w:p>
    <w:p w14:paraId="6919B492" w14:textId="77777777" w:rsidR="00343EA6" w:rsidRDefault="00343EA6" w:rsidP="00343EA6">
      <w:pPr>
        <w:pStyle w:val="ListParagraph"/>
        <w:numPr>
          <w:ilvl w:val="2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Benefits remain unchanged. </w:t>
      </w:r>
    </w:p>
    <w:p w14:paraId="2E8E14A9" w14:textId="6328F613" w:rsidR="009A7806" w:rsidRDefault="009A7806" w:rsidP="00343EA6">
      <w:pPr>
        <w:pStyle w:val="ListParagraph"/>
        <w:numPr>
          <w:ilvl w:val="2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Vacation days continue to accrue.</w:t>
      </w:r>
    </w:p>
    <w:p w14:paraId="14DD4F83" w14:textId="17DBDF7E" w:rsidR="00240B7F" w:rsidRDefault="00343EA6" w:rsidP="00343EA6">
      <w:pPr>
        <w:pStyle w:val="ListParagraph"/>
        <w:numPr>
          <w:ilvl w:val="2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Once your sick days are depleted, you may switch to SunLife’s LTD benefit.</w:t>
      </w:r>
    </w:p>
    <w:p w14:paraId="3E0DA17F" w14:textId="77777777" w:rsidR="00343EA6" w:rsidRDefault="00C4352E" w:rsidP="00343EA6">
      <w:pPr>
        <w:pStyle w:val="ListParagraph"/>
        <w:numPr>
          <w:ilvl w:val="1"/>
          <w:numId w:val="8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SunLife’s LTD </w:t>
      </w:r>
      <w:r w:rsidR="00240B7F" w:rsidRPr="00240B7F">
        <w:rPr>
          <w:rFonts w:ascii="Raleway" w:hAnsi="Raleway"/>
          <w:sz w:val="20"/>
          <w:szCs w:val="20"/>
        </w:rPr>
        <w:t>benefit</w:t>
      </w:r>
      <w:r w:rsidR="00343EA6">
        <w:rPr>
          <w:rFonts w:ascii="Raleway" w:hAnsi="Raleway"/>
          <w:sz w:val="20"/>
          <w:szCs w:val="20"/>
        </w:rPr>
        <w:t>:</w:t>
      </w:r>
    </w:p>
    <w:p w14:paraId="41A269B8" w14:textId="35752233" w:rsidR="00343EA6" w:rsidRDefault="00343EA6" w:rsidP="00343EA6">
      <w:pPr>
        <w:pStyle w:val="ListParagraph"/>
        <w:numPr>
          <w:ilvl w:val="2"/>
          <w:numId w:val="8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P</w:t>
      </w:r>
      <w:r w:rsidR="00240B7F" w:rsidRPr="00240B7F">
        <w:rPr>
          <w:rFonts w:ascii="Raleway" w:hAnsi="Raleway"/>
          <w:sz w:val="20"/>
          <w:szCs w:val="20"/>
        </w:rPr>
        <w:t>aid at 60% of base salary (</w:t>
      </w:r>
      <w:r w:rsidR="005C0C35">
        <w:rPr>
          <w:rFonts w:ascii="Raleway" w:hAnsi="Raleway"/>
          <w:sz w:val="20"/>
          <w:szCs w:val="20"/>
        </w:rPr>
        <w:t>SunLife</w:t>
      </w:r>
      <w:r w:rsidR="00240B7F" w:rsidRPr="00240B7F">
        <w:rPr>
          <w:rFonts w:ascii="Raleway" w:hAnsi="Raleway"/>
          <w:sz w:val="20"/>
          <w:szCs w:val="20"/>
        </w:rPr>
        <w:t xml:space="preserve"> pays)</w:t>
      </w:r>
      <w:r w:rsidR="009A7806">
        <w:rPr>
          <w:rFonts w:ascii="Raleway" w:hAnsi="Raleway"/>
          <w:sz w:val="20"/>
          <w:szCs w:val="20"/>
        </w:rPr>
        <w:t>.</w:t>
      </w:r>
    </w:p>
    <w:p w14:paraId="4F176D2E" w14:textId="77777777" w:rsidR="00343EA6" w:rsidRDefault="00343EA6" w:rsidP="00343EA6">
      <w:pPr>
        <w:pStyle w:val="ListParagraph"/>
        <w:numPr>
          <w:ilvl w:val="2"/>
          <w:numId w:val="8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I</w:t>
      </w:r>
      <w:r w:rsidR="00240B7F" w:rsidRPr="00240B7F">
        <w:rPr>
          <w:rFonts w:ascii="Raleway" w:hAnsi="Raleway"/>
          <w:sz w:val="20"/>
          <w:szCs w:val="20"/>
        </w:rPr>
        <w:t>ncome is non-taxable</w:t>
      </w:r>
      <w:r w:rsidR="00240B7F">
        <w:rPr>
          <w:rFonts w:ascii="Raleway" w:hAnsi="Raleway"/>
          <w:sz w:val="20"/>
          <w:szCs w:val="20"/>
        </w:rPr>
        <w:t>.</w:t>
      </w:r>
      <w:r>
        <w:rPr>
          <w:rFonts w:ascii="Raleway" w:hAnsi="Raleway"/>
          <w:sz w:val="20"/>
          <w:szCs w:val="20"/>
        </w:rPr>
        <w:t xml:space="preserve"> </w:t>
      </w:r>
    </w:p>
    <w:p w14:paraId="4E44917E" w14:textId="406B9411" w:rsidR="00343EA6" w:rsidRPr="00240B7F" w:rsidRDefault="00343EA6" w:rsidP="00343EA6">
      <w:pPr>
        <w:pStyle w:val="ListParagraph"/>
        <w:numPr>
          <w:ilvl w:val="2"/>
          <w:numId w:val="8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No health </w:t>
      </w:r>
      <w:proofErr w:type="gramStart"/>
      <w:r>
        <w:rPr>
          <w:rFonts w:ascii="Raleway" w:hAnsi="Raleway"/>
          <w:sz w:val="20"/>
          <w:szCs w:val="20"/>
        </w:rPr>
        <w:t>benefits;</w:t>
      </w:r>
      <w:proofErr w:type="gramEnd"/>
      <w:r>
        <w:rPr>
          <w:rFonts w:ascii="Raleway" w:hAnsi="Raleway"/>
          <w:sz w:val="20"/>
          <w:szCs w:val="20"/>
        </w:rPr>
        <w:t xml:space="preserve"> </w:t>
      </w:r>
      <w:r w:rsidR="00CA50FA">
        <w:rPr>
          <w:rFonts w:ascii="Raleway" w:hAnsi="Raleway"/>
          <w:sz w:val="20"/>
          <w:szCs w:val="20"/>
        </w:rPr>
        <w:t>faculty may opt to continue</w:t>
      </w:r>
      <w:r>
        <w:rPr>
          <w:rFonts w:ascii="Raleway" w:hAnsi="Raleway"/>
          <w:sz w:val="20"/>
          <w:szCs w:val="20"/>
        </w:rPr>
        <w:t xml:space="preserve"> health benefits</w:t>
      </w:r>
      <w:r w:rsidR="00CA50FA">
        <w:rPr>
          <w:rFonts w:ascii="Raleway" w:hAnsi="Raleway"/>
          <w:sz w:val="20"/>
          <w:szCs w:val="20"/>
        </w:rPr>
        <w:t xml:space="preserve"> and </w:t>
      </w:r>
      <w:r w:rsidRPr="00240B7F">
        <w:rPr>
          <w:rFonts w:ascii="Raleway" w:hAnsi="Raleway"/>
          <w:sz w:val="20"/>
          <w:szCs w:val="20"/>
        </w:rPr>
        <w:t xml:space="preserve">would </w:t>
      </w:r>
      <w:r w:rsidR="00CA50FA">
        <w:rPr>
          <w:rFonts w:ascii="Raleway" w:hAnsi="Raleway"/>
          <w:sz w:val="20"/>
          <w:szCs w:val="20"/>
        </w:rPr>
        <w:t>bear all costs (</w:t>
      </w:r>
      <w:r>
        <w:rPr>
          <w:rFonts w:ascii="Raleway" w:hAnsi="Raleway"/>
          <w:sz w:val="20"/>
          <w:szCs w:val="20"/>
        </w:rPr>
        <w:t>employee and employer portions</w:t>
      </w:r>
      <w:r w:rsidR="00CA50FA">
        <w:rPr>
          <w:rFonts w:ascii="Raleway" w:hAnsi="Raleway"/>
          <w:sz w:val="20"/>
          <w:szCs w:val="20"/>
        </w:rPr>
        <w:t>)</w:t>
      </w:r>
      <w:r>
        <w:rPr>
          <w:rFonts w:ascii="Raleway" w:hAnsi="Raleway"/>
          <w:sz w:val="20"/>
          <w:szCs w:val="20"/>
        </w:rPr>
        <w:t>.</w:t>
      </w:r>
    </w:p>
    <w:p w14:paraId="640A693B" w14:textId="0256E585" w:rsidR="00240B7F" w:rsidRDefault="00343EA6" w:rsidP="00343EA6">
      <w:pPr>
        <w:pStyle w:val="ListParagraph"/>
        <w:numPr>
          <w:ilvl w:val="3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The LTD premium would be waived.</w:t>
      </w:r>
    </w:p>
    <w:p w14:paraId="289ACBE0" w14:textId="21057CDF" w:rsidR="00343EA6" w:rsidRDefault="00343EA6" w:rsidP="00343EA6">
      <w:pPr>
        <w:pStyle w:val="ListParagraph"/>
        <w:numPr>
          <w:ilvl w:val="3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You can choose which benefits you would like to keep.</w:t>
      </w:r>
    </w:p>
    <w:p w14:paraId="54F4A3A1" w14:textId="3EC33E55" w:rsidR="00343EA6" w:rsidRDefault="00343EA6" w:rsidP="00343EA6">
      <w:pPr>
        <w:pStyle w:val="ListParagraph"/>
        <w:numPr>
          <w:ilvl w:val="3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It is recommended that you maintain Critical Illness insurance, or you will need to requalify for it.</w:t>
      </w:r>
    </w:p>
    <w:p w14:paraId="6B204F2A" w14:textId="730855D8" w:rsidR="00343EA6" w:rsidRDefault="00343EA6" w:rsidP="00343EA6">
      <w:pPr>
        <w:pStyle w:val="ListParagraph"/>
        <w:numPr>
          <w:ilvl w:val="2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Vacation days do not accrue.</w:t>
      </w:r>
    </w:p>
    <w:p w14:paraId="18912A71" w14:textId="4E8C5683" w:rsidR="00343EA6" w:rsidRDefault="00343EA6" w:rsidP="00343EA6">
      <w:pPr>
        <w:pStyle w:val="ListParagraph"/>
        <w:numPr>
          <w:ilvl w:val="2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Time on LTD counts towards years of service, but pension contributions are waived for employee and employer.</w:t>
      </w:r>
    </w:p>
    <w:p w14:paraId="39BFA3CC" w14:textId="20D77F9E" w:rsidR="00343EA6" w:rsidRDefault="009A7806" w:rsidP="00343EA6">
      <w:pPr>
        <w:pStyle w:val="ListParagraph"/>
        <w:numPr>
          <w:ilvl w:val="2"/>
          <w:numId w:val="9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E</w:t>
      </w:r>
      <w:r w:rsidR="00343EA6">
        <w:rPr>
          <w:rFonts w:ascii="Raleway" w:hAnsi="Raleway"/>
          <w:sz w:val="20"/>
          <w:szCs w:val="20"/>
        </w:rPr>
        <w:t>xempt from pay</w:t>
      </w:r>
      <w:r>
        <w:rPr>
          <w:rFonts w:ascii="Raleway" w:hAnsi="Raleway"/>
          <w:sz w:val="20"/>
          <w:szCs w:val="20"/>
        </w:rPr>
        <w:t>ing</w:t>
      </w:r>
      <w:r w:rsidR="00343EA6">
        <w:rPr>
          <w:rFonts w:ascii="Raleway" w:hAnsi="Raleway"/>
          <w:sz w:val="20"/>
          <w:szCs w:val="20"/>
        </w:rPr>
        <w:t xml:space="preserve"> union dues, but still considered </w:t>
      </w:r>
      <w:r>
        <w:rPr>
          <w:rFonts w:ascii="Raleway" w:hAnsi="Raleway"/>
          <w:sz w:val="20"/>
          <w:szCs w:val="20"/>
        </w:rPr>
        <w:t xml:space="preserve">a </w:t>
      </w:r>
      <w:r w:rsidR="00343EA6">
        <w:rPr>
          <w:rFonts w:ascii="Raleway" w:hAnsi="Raleway"/>
          <w:sz w:val="20"/>
          <w:szCs w:val="20"/>
        </w:rPr>
        <w:t>member.</w:t>
      </w:r>
    </w:p>
    <w:p w14:paraId="1D636733" w14:textId="77777777" w:rsidR="00C4352E" w:rsidRPr="00343EA6" w:rsidRDefault="00C4352E" w:rsidP="00343EA6">
      <w:pPr>
        <w:rPr>
          <w:rFonts w:ascii="Raleway" w:hAnsi="Raleway"/>
          <w:sz w:val="20"/>
          <w:szCs w:val="20"/>
        </w:rPr>
      </w:pPr>
    </w:p>
    <w:p w14:paraId="409498D6" w14:textId="5D9B20C5" w:rsidR="00240B7F" w:rsidRDefault="00240B7F" w:rsidP="00240B7F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240B7F">
        <w:rPr>
          <w:rFonts w:ascii="Raleway" w:hAnsi="Raleway"/>
          <w:sz w:val="20"/>
          <w:szCs w:val="20"/>
        </w:rPr>
        <w:t xml:space="preserve">If </w:t>
      </w:r>
      <w:r w:rsidRPr="009A7806">
        <w:rPr>
          <w:rFonts w:ascii="Raleway" w:hAnsi="Raleway"/>
          <w:b/>
          <w:bCs/>
          <w:sz w:val="20"/>
          <w:szCs w:val="20"/>
          <w:u w:val="single"/>
        </w:rPr>
        <w:t>you do not</w:t>
      </w:r>
      <w:r w:rsidRPr="009A7806">
        <w:rPr>
          <w:rFonts w:ascii="Raleway" w:hAnsi="Raleway"/>
          <w:sz w:val="20"/>
          <w:szCs w:val="20"/>
          <w:u w:val="single"/>
        </w:rPr>
        <w:t xml:space="preserve"> </w:t>
      </w:r>
      <w:r w:rsidRPr="009A7806">
        <w:rPr>
          <w:rFonts w:ascii="Raleway" w:hAnsi="Raleway"/>
          <w:b/>
          <w:bCs/>
          <w:sz w:val="20"/>
          <w:szCs w:val="20"/>
          <w:u w:val="single"/>
        </w:rPr>
        <w:t>qualify</w:t>
      </w:r>
      <w:r w:rsidRPr="00240B7F">
        <w:rPr>
          <w:rFonts w:ascii="Raleway" w:hAnsi="Raleway"/>
          <w:sz w:val="20"/>
          <w:szCs w:val="20"/>
        </w:rPr>
        <w:t xml:space="preserve"> for LTD</w:t>
      </w:r>
      <w:r>
        <w:rPr>
          <w:rFonts w:ascii="Raleway" w:hAnsi="Raleway"/>
          <w:sz w:val="20"/>
          <w:szCs w:val="20"/>
        </w:rPr>
        <w:t>:</w:t>
      </w:r>
    </w:p>
    <w:p w14:paraId="613F532B" w14:textId="672458E1" w:rsidR="00240B7F" w:rsidRPr="00240B7F" w:rsidRDefault="00240B7F" w:rsidP="00240B7F">
      <w:pPr>
        <w:pStyle w:val="ListParagraph"/>
        <w:numPr>
          <w:ilvl w:val="1"/>
          <w:numId w:val="8"/>
        </w:numPr>
        <w:rPr>
          <w:rFonts w:ascii="Raleway" w:hAnsi="Raleway"/>
          <w:sz w:val="20"/>
          <w:szCs w:val="20"/>
        </w:rPr>
      </w:pPr>
      <w:r w:rsidRPr="00240B7F">
        <w:rPr>
          <w:rFonts w:ascii="Raleway" w:hAnsi="Raleway"/>
          <w:sz w:val="20"/>
          <w:szCs w:val="20"/>
        </w:rPr>
        <w:t xml:space="preserve">You have accumulated some vacation time (paid) and can request to use </w:t>
      </w:r>
      <w:r w:rsidR="009A7806">
        <w:rPr>
          <w:rFonts w:ascii="Raleway" w:hAnsi="Raleway"/>
          <w:sz w:val="20"/>
          <w:szCs w:val="20"/>
        </w:rPr>
        <w:t>that time</w:t>
      </w:r>
      <w:r w:rsidRPr="00240B7F">
        <w:rPr>
          <w:rFonts w:ascii="Raleway" w:hAnsi="Raleway"/>
          <w:sz w:val="20"/>
          <w:szCs w:val="20"/>
        </w:rPr>
        <w:t xml:space="preserve"> immediately</w:t>
      </w:r>
      <w:r>
        <w:rPr>
          <w:rFonts w:ascii="Raleway" w:hAnsi="Raleway"/>
          <w:sz w:val="20"/>
          <w:szCs w:val="20"/>
        </w:rPr>
        <w:t>.</w:t>
      </w:r>
      <w:r w:rsidR="00C4352E">
        <w:rPr>
          <w:rFonts w:ascii="Raleway" w:hAnsi="Raleway"/>
          <w:sz w:val="20"/>
          <w:szCs w:val="20"/>
        </w:rPr>
        <w:t xml:space="preserve"> Health </w:t>
      </w:r>
      <w:r w:rsidR="009A7806">
        <w:rPr>
          <w:rFonts w:ascii="Raleway" w:hAnsi="Raleway"/>
          <w:sz w:val="20"/>
          <w:szCs w:val="20"/>
        </w:rPr>
        <w:t>benefits remain unchanged</w:t>
      </w:r>
      <w:r w:rsidR="00C4352E">
        <w:rPr>
          <w:rFonts w:ascii="Raleway" w:hAnsi="Raleway"/>
          <w:sz w:val="20"/>
          <w:szCs w:val="20"/>
        </w:rPr>
        <w:t>.</w:t>
      </w:r>
    </w:p>
    <w:p w14:paraId="524C378B" w14:textId="50FBB5D9" w:rsidR="00C4352E" w:rsidRPr="00C4352E" w:rsidRDefault="00240B7F" w:rsidP="00240B7F">
      <w:pPr>
        <w:pStyle w:val="ListParagraph"/>
        <w:numPr>
          <w:ilvl w:val="1"/>
          <w:numId w:val="8"/>
        </w:numPr>
        <w:rPr>
          <w:rStyle w:val="Hyperlink"/>
          <w:rFonts w:ascii="Raleway" w:hAnsi="Raleway"/>
          <w:color w:val="auto"/>
          <w:sz w:val="20"/>
          <w:szCs w:val="20"/>
          <w:u w:val="none"/>
        </w:rPr>
      </w:pPr>
      <w:r w:rsidRPr="00240B7F">
        <w:rPr>
          <w:rFonts w:ascii="Raleway" w:hAnsi="Raleway"/>
          <w:sz w:val="20"/>
          <w:szCs w:val="20"/>
        </w:rPr>
        <w:t xml:space="preserve">You can access up to 26 weeks of </w:t>
      </w:r>
      <w:hyperlink r:id="rId9" w:history="1">
        <w:r w:rsidRPr="00240B7F">
          <w:rPr>
            <w:rStyle w:val="Hyperlink"/>
            <w:rFonts w:ascii="Raleway" w:hAnsi="Raleway"/>
            <w:sz w:val="20"/>
            <w:szCs w:val="20"/>
          </w:rPr>
          <w:t>EI paid sick benefits</w:t>
        </w:r>
      </w:hyperlink>
      <w:r w:rsidR="00C4352E">
        <w:rPr>
          <w:rStyle w:val="Hyperlink"/>
          <w:rFonts w:ascii="Raleway" w:hAnsi="Raleway"/>
          <w:sz w:val="20"/>
          <w:szCs w:val="20"/>
        </w:rPr>
        <w:t>.</w:t>
      </w:r>
    </w:p>
    <w:p w14:paraId="5BD44093" w14:textId="77777777" w:rsidR="00CA50FA" w:rsidRDefault="00CA50FA" w:rsidP="00CA50FA">
      <w:pPr>
        <w:pStyle w:val="ListParagraph"/>
        <w:numPr>
          <w:ilvl w:val="2"/>
          <w:numId w:val="8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faculty may opt to continue health benefits and </w:t>
      </w:r>
      <w:r w:rsidRPr="00240B7F">
        <w:rPr>
          <w:rFonts w:ascii="Raleway" w:hAnsi="Raleway"/>
          <w:sz w:val="20"/>
          <w:szCs w:val="20"/>
        </w:rPr>
        <w:t xml:space="preserve">would </w:t>
      </w:r>
      <w:r>
        <w:rPr>
          <w:rFonts w:ascii="Raleway" w:hAnsi="Raleway"/>
          <w:sz w:val="20"/>
          <w:szCs w:val="20"/>
        </w:rPr>
        <w:t>bear all costs (employee and employer portions).</w:t>
      </w:r>
    </w:p>
    <w:p w14:paraId="367E07B7" w14:textId="01A96D56" w:rsidR="00240B7F" w:rsidRPr="00240B7F" w:rsidRDefault="00240B7F" w:rsidP="00CA50FA">
      <w:pPr>
        <w:pStyle w:val="ListParagraph"/>
        <w:numPr>
          <w:ilvl w:val="1"/>
          <w:numId w:val="8"/>
        </w:numPr>
        <w:rPr>
          <w:rFonts w:ascii="Raleway" w:hAnsi="Raleway"/>
          <w:sz w:val="20"/>
          <w:szCs w:val="20"/>
        </w:rPr>
      </w:pPr>
      <w:r w:rsidRPr="00240B7F">
        <w:rPr>
          <w:rFonts w:ascii="Raleway" w:hAnsi="Raleway"/>
          <w:sz w:val="20"/>
          <w:szCs w:val="20"/>
        </w:rPr>
        <w:t>You may consider retirement</w:t>
      </w:r>
      <w:r>
        <w:rPr>
          <w:rFonts w:ascii="Raleway" w:hAnsi="Raleway"/>
          <w:sz w:val="20"/>
          <w:szCs w:val="20"/>
        </w:rPr>
        <w:t>.</w:t>
      </w:r>
    </w:p>
    <w:p w14:paraId="2D42B9B3" w14:textId="293F3300" w:rsidR="00240B7F" w:rsidRPr="00240B7F" w:rsidRDefault="00240B7F" w:rsidP="00240B7F">
      <w:pPr>
        <w:pStyle w:val="ListParagraph"/>
        <w:numPr>
          <w:ilvl w:val="1"/>
          <w:numId w:val="8"/>
        </w:numPr>
        <w:rPr>
          <w:rFonts w:ascii="Raleway" w:hAnsi="Raleway"/>
          <w:sz w:val="20"/>
          <w:szCs w:val="20"/>
        </w:rPr>
      </w:pPr>
      <w:r w:rsidRPr="00240B7F">
        <w:rPr>
          <w:rFonts w:ascii="Raleway" w:hAnsi="Raleway"/>
          <w:sz w:val="20"/>
          <w:szCs w:val="20"/>
        </w:rPr>
        <w:t>You may work with your practitioner to see if a modified/reduced workload is suitable for you</w:t>
      </w:r>
      <w:r w:rsidR="00C4352E">
        <w:rPr>
          <w:rFonts w:ascii="Raleway" w:hAnsi="Raleway"/>
          <w:sz w:val="20"/>
          <w:szCs w:val="20"/>
        </w:rPr>
        <w:t>.</w:t>
      </w:r>
    </w:p>
    <w:p w14:paraId="096009F3" w14:textId="77777777" w:rsidR="00F02C60" w:rsidRPr="005D792F" w:rsidRDefault="00F02C60" w:rsidP="00F02C60">
      <w:pPr>
        <w:ind w:left="720"/>
        <w:rPr>
          <w:rFonts w:ascii="Raleway" w:hAnsi="Raleway"/>
          <w:sz w:val="20"/>
          <w:szCs w:val="20"/>
        </w:rPr>
      </w:pPr>
    </w:p>
    <w:p w14:paraId="446A6D05" w14:textId="77777777" w:rsidR="00F02C60" w:rsidRPr="005D792F" w:rsidRDefault="00F02C60" w:rsidP="00F02C60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Additional details</w:t>
      </w:r>
    </w:p>
    <w:p w14:paraId="332AACC7" w14:textId="606F2667" w:rsidR="009A7806" w:rsidRDefault="009A7806" w:rsidP="009A7806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B53A7F">
        <w:rPr>
          <w:rFonts w:ascii="Raleway" w:hAnsi="Raleway"/>
          <w:sz w:val="20"/>
          <w:szCs w:val="20"/>
        </w:rPr>
        <w:t xml:space="preserve">Upon return to work (in any capacity), you will have access to </w:t>
      </w:r>
      <w:r>
        <w:rPr>
          <w:rFonts w:ascii="Raleway" w:hAnsi="Raleway"/>
          <w:sz w:val="20"/>
          <w:szCs w:val="20"/>
        </w:rPr>
        <w:t xml:space="preserve">paid </w:t>
      </w:r>
      <w:r w:rsidRPr="00B53A7F">
        <w:rPr>
          <w:rFonts w:ascii="Raleway" w:hAnsi="Raleway"/>
          <w:sz w:val="20"/>
          <w:szCs w:val="20"/>
        </w:rPr>
        <w:t xml:space="preserve">sick days for any </w:t>
      </w:r>
      <w:r w:rsidRPr="009A7806">
        <w:rPr>
          <w:rFonts w:ascii="Raleway" w:hAnsi="Raleway"/>
          <w:b/>
          <w:bCs/>
          <w:sz w:val="20"/>
          <w:szCs w:val="20"/>
          <w:u w:val="single"/>
        </w:rPr>
        <w:t>new</w:t>
      </w:r>
      <w:r w:rsidRPr="00B53A7F">
        <w:rPr>
          <w:rFonts w:ascii="Raleway" w:hAnsi="Raleway"/>
          <w:sz w:val="20"/>
          <w:szCs w:val="20"/>
        </w:rPr>
        <w:t xml:space="preserve"> medical issues.</w:t>
      </w:r>
    </w:p>
    <w:p w14:paraId="363ABD75" w14:textId="2DDCEB03" w:rsidR="00C4352E" w:rsidRPr="00C4352E" w:rsidRDefault="00C4352E" w:rsidP="00C4352E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B53A7F">
        <w:rPr>
          <w:rFonts w:ascii="Raleway" w:hAnsi="Raleway"/>
          <w:sz w:val="20"/>
          <w:szCs w:val="20"/>
        </w:rPr>
        <w:t xml:space="preserve">Upon return to FT work for at least 30 calendar days, you will have access to 130 sick days </w:t>
      </w:r>
      <w:r w:rsidR="009A7806">
        <w:rPr>
          <w:rFonts w:ascii="Raleway" w:hAnsi="Raleway"/>
          <w:sz w:val="20"/>
          <w:szCs w:val="20"/>
        </w:rPr>
        <w:t xml:space="preserve">for </w:t>
      </w:r>
      <w:r w:rsidR="009A7806" w:rsidRPr="009A7806">
        <w:rPr>
          <w:rFonts w:ascii="Raleway" w:hAnsi="Raleway"/>
          <w:b/>
          <w:bCs/>
          <w:sz w:val="20"/>
          <w:szCs w:val="20"/>
          <w:u w:val="single"/>
        </w:rPr>
        <w:t>all</w:t>
      </w:r>
      <w:r w:rsidR="009A7806">
        <w:rPr>
          <w:rFonts w:ascii="Raleway" w:hAnsi="Raleway"/>
          <w:sz w:val="20"/>
          <w:szCs w:val="20"/>
        </w:rPr>
        <w:t xml:space="preserve"> </w:t>
      </w:r>
      <w:r w:rsidRPr="00B53A7F">
        <w:rPr>
          <w:rFonts w:ascii="Raleway" w:hAnsi="Raleway"/>
          <w:sz w:val="20"/>
          <w:szCs w:val="20"/>
        </w:rPr>
        <w:t>medical issues</w:t>
      </w:r>
      <w:r>
        <w:rPr>
          <w:rFonts w:ascii="Raleway" w:hAnsi="Raleway"/>
          <w:sz w:val="20"/>
          <w:szCs w:val="20"/>
        </w:rPr>
        <w:t>.</w:t>
      </w:r>
      <w:r w:rsidR="009A7806">
        <w:rPr>
          <w:rFonts w:ascii="Raleway" w:hAnsi="Raleway"/>
          <w:sz w:val="20"/>
          <w:szCs w:val="20"/>
        </w:rPr>
        <w:t xml:space="preserve"> For clari</w:t>
      </w:r>
      <w:r w:rsidR="009535CC">
        <w:rPr>
          <w:rFonts w:ascii="Raleway" w:hAnsi="Raleway"/>
          <w:sz w:val="20"/>
          <w:szCs w:val="20"/>
        </w:rPr>
        <w:t>t</w:t>
      </w:r>
      <w:r w:rsidR="009A7806">
        <w:rPr>
          <w:rFonts w:ascii="Raleway" w:hAnsi="Raleway"/>
          <w:sz w:val="20"/>
          <w:szCs w:val="20"/>
        </w:rPr>
        <w:t xml:space="preserve">y, while sick time is available to you </w:t>
      </w:r>
      <w:r w:rsidR="001010B3">
        <w:rPr>
          <w:rFonts w:ascii="Raleway" w:hAnsi="Raleway"/>
          <w:sz w:val="20"/>
          <w:szCs w:val="20"/>
        </w:rPr>
        <w:t>upon</w:t>
      </w:r>
      <w:r w:rsidR="009A7806">
        <w:rPr>
          <w:rFonts w:ascii="Raleway" w:hAnsi="Raleway"/>
          <w:sz w:val="20"/>
          <w:szCs w:val="20"/>
        </w:rPr>
        <w:t xml:space="preserve"> returning to work full-time, you will only be able to access sick time for the condition(s) leading to your LTD claim after 30 days.</w:t>
      </w:r>
    </w:p>
    <w:p w14:paraId="239E68AF" w14:textId="77777777" w:rsidR="00C4352E" w:rsidRPr="00C4352E" w:rsidRDefault="00C4352E" w:rsidP="00C4352E">
      <w:pPr>
        <w:rPr>
          <w:rFonts w:ascii="Raleway" w:hAnsi="Raleway"/>
          <w:sz w:val="20"/>
          <w:szCs w:val="20"/>
        </w:rPr>
      </w:pPr>
    </w:p>
    <w:p w14:paraId="3E54F506" w14:textId="0D09AB0F" w:rsidR="009C2FE9" w:rsidRPr="002844D4" w:rsidRDefault="004977FA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bookmarkStart w:id="4" w:name="PD_Leave_Sabbatical_Art_20"/>
      <w:r w:rsidRPr="004977FA">
        <w:rPr>
          <w:rFonts w:ascii="Raleway ExtraBold" w:hAnsi="Raleway ExtraBold"/>
          <w:b/>
          <w:bCs/>
          <w:color w:val="0171BB"/>
          <w:sz w:val="32"/>
          <w:szCs w:val="32"/>
        </w:rPr>
        <w:lastRenderedPageBreak/>
        <w:t xml:space="preserve">Professional Development </w:t>
      </w:r>
      <w:r w:rsidR="00AB4DA3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(PD) </w:t>
      </w:r>
      <w:r w:rsidRPr="004977FA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Leave 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– S</w:t>
      </w:r>
      <w:r w:rsidRPr="004977FA">
        <w:rPr>
          <w:rFonts w:ascii="Raleway ExtraBold" w:hAnsi="Raleway ExtraBold"/>
          <w:b/>
          <w:bCs/>
          <w:color w:val="0171BB"/>
          <w:sz w:val="32"/>
          <w:szCs w:val="32"/>
        </w:rPr>
        <w:t>abbatical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 (Art. 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20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>)</w:t>
      </w:r>
      <w:bookmarkEnd w:id="4"/>
    </w:p>
    <w:p w14:paraId="5C48C118" w14:textId="77777777" w:rsidR="009C2FE9" w:rsidRPr="002844D4" w:rsidRDefault="009C2FE9" w:rsidP="009C2FE9">
      <w:pPr>
        <w:rPr>
          <w:rFonts w:ascii="Raleway" w:hAnsi="Raleway"/>
        </w:rPr>
      </w:pPr>
    </w:p>
    <w:p w14:paraId="6E248E5B" w14:textId="2553A1EA" w:rsidR="009C2FE9" w:rsidRPr="005D792F" w:rsidRDefault="002D47FF" w:rsidP="009C2FE9">
      <w:pPr>
        <w:rPr>
          <w:rFonts w:ascii="Raleway" w:eastAsia="Times New Roman" w:hAnsi="Raleway" w:cs="Times New Roman"/>
          <w:color w:val="000000"/>
          <w:lang w:eastAsia="en-CA"/>
        </w:rPr>
      </w:pPr>
      <w:r w:rsidRPr="002D47FF">
        <w:rPr>
          <w:rFonts w:ascii="Raleway" w:eastAsia="Times New Roman" w:hAnsi="Raleway" w:cs="Times New Roman"/>
          <w:color w:val="000000"/>
          <w:lang w:eastAsia="en-CA"/>
        </w:rPr>
        <w:t>To pursue professional development outside of the college for up to 12 months</w:t>
      </w:r>
      <w:r w:rsidR="009C2FE9" w:rsidRPr="005D792F">
        <w:rPr>
          <w:rFonts w:ascii="Raleway" w:eastAsia="Times New Roman" w:hAnsi="Raleway" w:cs="Times New Roman"/>
          <w:color w:val="000000"/>
          <w:lang w:eastAsia="en-CA"/>
        </w:rPr>
        <w:t>.</w:t>
      </w:r>
    </w:p>
    <w:p w14:paraId="55B76B22" w14:textId="77777777" w:rsidR="00AB4DA3" w:rsidRDefault="00AB4DA3" w:rsidP="009C2FE9">
      <w:pPr>
        <w:rPr>
          <w:rFonts w:ascii="Aptos" w:eastAsia="Times New Roman" w:hAnsi="Aptos" w:cs="Times New Roman"/>
          <w:color w:val="000000"/>
          <w:lang w:eastAsia="en-CA"/>
        </w:rPr>
      </w:pPr>
    </w:p>
    <w:p w14:paraId="50D038E6" w14:textId="25DD7E1B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Eligibility</w:t>
      </w:r>
    </w:p>
    <w:p w14:paraId="0862415C" w14:textId="128189CD" w:rsidR="00B616D5" w:rsidRPr="00B616D5" w:rsidRDefault="00B616D5" w:rsidP="00B616D5">
      <w:pPr>
        <w:pStyle w:val="ListParagraph"/>
        <w:numPr>
          <w:ilvl w:val="0"/>
          <w:numId w:val="3"/>
        </w:numPr>
        <w:rPr>
          <w:rFonts w:ascii="Raleway" w:hAnsi="Raleway"/>
          <w:sz w:val="20"/>
          <w:szCs w:val="20"/>
        </w:rPr>
      </w:pPr>
      <w:r w:rsidRPr="00B616D5">
        <w:rPr>
          <w:rFonts w:ascii="Raleway" w:hAnsi="Raleway"/>
          <w:sz w:val="20"/>
          <w:szCs w:val="20"/>
        </w:rPr>
        <w:t>Must have at least 6 years of seniority to be considered</w:t>
      </w:r>
      <w:r>
        <w:rPr>
          <w:rFonts w:ascii="Raleway" w:hAnsi="Raleway"/>
          <w:sz w:val="20"/>
          <w:szCs w:val="20"/>
        </w:rPr>
        <w:t>.</w:t>
      </w:r>
    </w:p>
    <w:p w14:paraId="28C2465E" w14:textId="77777777" w:rsidR="009C2FE9" w:rsidRPr="005D792F" w:rsidRDefault="009C2FE9" w:rsidP="008509F5">
      <w:pPr>
        <w:ind w:left="720"/>
        <w:rPr>
          <w:rFonts w:ascii="Raleway" w:hAnsi="Raleway"/>
          <w:sz w:val="20"/>
          <w:szCs w:val="20"/>
        </w:rPr>
      </w:pPr>
    </w:p>
    <w:p w14:paraId="237859F5" w14:textId="77777777" w:rsidR="00AB4DA3" w:rsidRDefault="00AB4DA3" w:rsidP="00AB4DA3">
      <w:pPr>
        <w:ind w:left="720"/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Process</w:t>
      </w:r>
    </w:p>
    <w:p w14:paraId="5B1FC10D" w14:textId="477B0334" w:rsidR="00AB4DA3" w:rsidRPr="00D13195" w:rsidRDefault="00AB4DA3" w:rsidP="00AB4DA3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D13195">
        <w:rPr>
          <w:rFonts w:ascii="Raleway" w:hAnsi="Raleway"/>
          <w:sz w:val="20"/>
          <w:szCs w:val="20"/>
        </w:rPr>
        <w:t xml:space="preserve">The number of sabbatical positions available is based on a percentage of the FT complement at the College; </w:t>
      </w:r>
      <w:r w:rsidR="00D13195" w:rsidRPr="00D13195">
        <w:rPr>
          <w:rFonts w:ascii="Raleway" w:hAnsi="Raleway"/>
          <w:sz w:val="20"/>
          <w:szCs w:val="20"/>
        </w:rPr>
        <w:t>we typically have not seen the full number of positions permitted in the CA requested or filled.</w:t>
      </w:r>
    </w:p>
    <w:p w14:paraId="48DB3F40" w14:textId="77777777" w:rsidR="005A23B8" w:rsidRDefault="00AB4DA3" w:rsidP="005A23B8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D13195">
        <w:rPr>
          <w:rFonts w:ascii="Raleway" w:hAnsi="Raleway"/>
          <w:sz w:val="20"/>
          <w:szCs w:val="20"/>
        </w:rPr>
        <w:t xml:space="preserve">Accepted applications are sorted by seniority, and </w:t>
      </w:r>
      <w:r w:rsidR="00D13195" w:rsidRPr="00D13195">
        <w:rPr>
          <w:rFonts w:ascii="Raleway" w:hAnsi="Raleway"/>
          <w:sz w:val="20"/>
          <w:szCs w:val="20"/>
        </w:rPr>
        <w:t>preference will be given to the applicants with greater length of service since their last professional development leave.</w:t>
      </w:r>
    </w:p>
    <w:p w14:paraId="3C22E4FC" w14:textId="613246B5" w:rsidR="00D13195" w:rsidRPr="005A23B8" w:rsidRDefault="00D13195" w:rsidP="005A23B8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5A23B8">
        <w:rPr>
          <w:rFonts w:ascii="Raleway" w:hAnsi="Raleway" w:cs="ñƒ¿_ò"/>
          <w:sz w:val="20"/>
          <w:szCs w:val="20"/>
          <w:lang w:val="en-US"/>
        </w:rPr>
        <w:t>Employees must submit their requests for leave that will begin on January 1 to their immediate</w:t>
      </w:r>
      <w:r w:rsidR="005A23B8">
        <w:rPr>
          <w:rFonts w:ascii="Raleway" w:hAnsi="Raleway" w:cs="ñƒ¿_ò"/>
          <w:sz w:val="20"/>
          <w:szCs w:val="20"/>
          <w:lang w:val="en-US"/>
        </w:rPr>
        <w:t xml:space="preserve"> </w:t>
      </w:r>
      <w:r w:rsidRPr="005A23B8">
        <w:rPr>
          <w:rFonts w:ascii="Raleway" w:hAnsi="Raleway" w:cs="ñƒ¿_ò"/>
          <w:sz w:val="20"/>
          <w:szCs w:val="20"/>
          <w:lang w:val="en-US"/>
        </w:rPr>
        <w:t>supervisor by May 31 of the previous year. Requests for leave that will begin on September 1 must be</w:t>
      </w:r>
      <w:r w:rsidR="005A23B8">
        <w:rPr>
          <w:rFonts w:ascii="Raleway" w:hAnsi="Raleway" w:cs="ñƒ¿_ò"/>
          <w:sz w:val="20"/>
          <w:szCs w:val="20"/>
          <w:lang w:val="en-US"/>
        </w:rPr>
        <w:t xml:space="preserve"> </w:t>
      </w:r>
      <w:r w:rsidRPr="005A23B8">
        <w:rPr>
          <w:rFonts w:ascii="Raleway" w:hAnsi="Raleway" w:cs="ñƒ¿_ò"/>
          <w:sz w:val="20"/>
          <w:szCs w:val="20"/>
          <w:lang w:val="en-US"/>
        </w:rPr>
        <w:t>submitted to their immediate supervisor by January 31 of the same year.</w:t>
      </w:r>
      <w:r w:rsidR="005A23B8">
        <w:rPr>
          <w:rFonts w:ascii="Raleway" w:hAnsi="Raleway" w:cs="ñƒ¿_ò"/>
          <w:sz w:val="20"/>
          <w:szCs w:val="20"/>
          <w:lang w:val="en-US"/>
        </w:rPr>
        <w:t xml:space="preserve"> See the HR 231 Policy/Procedure for more details on how to apply.</w:t>
      </w:r>
    </w:p>
    <w:p w14:paraId="7E23FEF8" w14:textId="182F523A" w:rsidR="00D13195" w:rsidRPr="00D13195" w:rsidRDefault="00D13195" w:rsidP="00AB4DA3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If you have applied for an been denied a </w:t>
      </w:r>
      <w:r w:rsidR="005A23B8">
        <w:rPr>
          <w:rFonts w:ascii="Raleway" w:hAnsi="Raleway"/>
          <w:sz w:val="20"/>
          <w:szCs w:val="20"/>
        </w:rPr>
        <w:t>professional development leave</w:t>
      </w:r>
      <w:r>
        <w:rPr>
          <w:rFonts w:ascii="Raleway" w:hAnsi="Raleway"/>
          <w:sz w:val="20"/>
          <w:szCs w:val="20"/>
        </w:rPr>
        <w:t>, please reach out to the union for support.</w:t>
      </w:r>
    </w:p>
    <w:p w14:paraId="21AB6327" w14:textId="77777777" w:rsidR="00AB4DA3" w:rsidRDefault="00AB4DA3" w:rsidP="00AB4DA3">
      <w:pPr>
        <w:ind w:left="720"/>
        <w:rPr>
          <w:rFonts w:ascii="Raleway" w:hAnsi="Raleway"/>
          <w:sz w:val="20"/>
          <w:szCs w:val="20"/>
        </w:rPr>
      </w:pPr>
    </w:p>
    <w:p w14:paraId="40125898" w14:textId="2B4B6316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Requirement</w:t>
      </w:r>
      <w:r w:rsidR="00AB4DA3">
        <w:rPr>
          <w:rFonts w:ascii="Raleway" w:hAnsi="Raleway"/>
          <w:sz w:val="20"/>
          <w:szCs w:val="20"/>
        </w:rPr>
        <w:t>s</w:t>
      </w:r>
    </w:p>
    <w:p w14:paraId="1ADD8DE5" w14:textId="562844C7" w:rsidR="009C2FE9" w:rsidRPr="001621BB" w:rsidRDefault="00361021" w:rsidP="009C2FE9">
      <w:pPr>
        <w:pStyle w:val="ListParagraph"/>
        <w:numPr>
          <w:ilvl w:val="0"/>
          <w:numId w:val="4"/>
        </w:numPr>
        <w:rPr>
          <w:rFonts w:ascii="Raleway" w:hAnsi="Raleway"/>
          <w:sz w:val="20"/>
          <w:szCs w:val="20"/>
        </w:rPr>
      </w:pPr>
      <w:r w:rsidRPr="00361021">
        <w:rPr>
          <w:rFonts w:ascii="Raleway" w:hAnsi="Raleway"/>
          <w:sz w:val="20"/>
          <w:szCs w:val="20"/>
        </w:rPr>
        <w:t>Must return to work for the College for at least one year following this leave</w:t>
      </w:r>
      <w:r w:rsidR="009C2FE9" w:rsidRPr="001621BB">
        <w:rPr>
          <w:rFonts w:ascii="Raleway" w:hAnsi="Raleway"/>
          <w:sz w:val="20"/>
          <w:szCs w:val="20"/>
        </w:rPr>
        <w:t>.</w:t>
      </w:r>
    </w:p>
    <w:p w14:paraId="40995964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56072AF1" w14:textId="12F7AE75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Pay</w:t>
      </w:r>
      <w:r w:rsidR="00AB4DA3">
        <w:rPr>
          <w:rFonts w:ascii="Raleway" w:hAnsi="Raleway"/>
          <w:sz w:val="20"/>
          <w:szCs w:val="20"/>
        </w:rPr>
        <w:t xml:space="preserve"> and Benefits</w:t>
      </w:r>
    </w:p>
    <w:p w14:paraId="6C0742AE" w14:textId="0D82D13C" w:rsidR="009C2FE9" w:rsidRDefault="00361021" w:rsidP="009C2FE9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361021">
        <w:rPr>
          <w:rFonts w:ascii="Raleway" w:hAnsi="Raleway"/>
          <w:sz w:val="20"/>
          <w:szCs w:val="20"/>
        </w:rPr>
        <w:t>Faculty on sabbatical receive a reduced salary</w:t>
      </w:r>
      <w:r w:rsidR="00826756">
        <w:rPr>
          <w:rFonts w:ascii="Raleway" w:hAnsi="Raleway"/>
          <w:sz w:val="20"/>
          <w:szCs w:val="20"/>
        </w:rPr>
        <w:t>;</w:t>
      </w:r>
      <w:r w:rsidRPr="00361021">
        <w:rPr>
          <w:rFonts w:ascii="Raleway" w:hAnsi="Raleway"/>
          <w:sz w:val="20"/>
          <w:szCs w:val="20"/>
        </w:rPr>
        <w:t xml:space="preserve"> from 55% - 80%, depending on seniority</w:t>
      </w:r>
      <w:r w:rsidR="009C2FE9" w:rsidRPr="009C2FE9">
        <w:rPr>
          <w:rFonts w:ascii="Raleway" w:hAnsi="Raleway"/>
          <w:sz w:val="20"/>
          <w:szCs w:val="20"/>
        </w:rPr>
        <w:t>.</w:t>
      </w:r>
    </w:p>
    <w:p w14:paraId="04A6B2CE" w14:textId="5147E975" w:rsidR="00AB4DA3" w:rsidRPr="009C2FE9" w:rsidRDefault="00AB4DA3" w:rsidP="009C2FE9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Benefits remain unchanged.</w:t>
      </w:r>
    </w:p>
    <w:p w14:paraId="6D95F2F6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2C96BAD5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Additional details</w:t>
      </w:r>
    </w:p>
    <w:p w14:paraId="2D8A53C6" w14:textId="2BF9A028" w:rsidR="009C2FE9" w:rsidRPr="009C2FE9" w:rsidRDefault="00361021" w:rsidP="009C2FE9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361021">
        <w:rPr>
          <w:rFonts w:ascii="Raleway" w:hAnsi="Raleway"/>
          <w:sz w:val="20"/>
          <w:szCs w:val="20"/>
        </w:rPr>
        <w:t xml:space="preserve">Faculty </w:t>
      </w:r>
      <w:r w:rsidR="00CD21FB">
        <w:rPr>
          <w:rFonts w:ascii="Raleway" w:hAnsi="Raleway"/>
          <w:sz w:val="20"/>
          <w:szCs w:val="20"/>
        </w:rPr>
        <w:t>that</w:t>
      </w:r>
      <w:r w:rsidRPr="00361021">
        <w:rPr>
          <w:rFonts w:ascii="Raleway" w:hAnsi="Raleway"/>
          <w:sz w:val="20"/>
          <w:szCs w:val="20"/>
        </w:rPr>
        <w:t xml:space="preserve"> </w:t>
      </w:r>
      <w:proofErr w:type="gramStart"/>
      <w:r w:rsidRPr="00361021">
        <w:rPr>
          <w:rFonts w:ascii="Raleway" w:hAnsi="Raleway"/>
          <w:sz w:val="20"/>
          <w:szCs w:val="20"/>
        </w:rPr>
        <w:t>have</w:t>
      </w:r>
      <w:proofErr w:type="gramEnd"/>
      <w:r w:rsidRPr="00361021">
        <w:rPr>
          <w:rFonts w:ascii="Raleway" w:hAnsi="Raleway"/>
          <w:sz w:val="20"/>
          <w:szCs w:val="20"/>
        </w:rPr>
        <w:t xml:space="preserve"> taken a sabbatical may be considered for a second sabbatical after 7 years</w:t>
      </w:r>
      <w:r w:rsidR="009C2FE9" w:rsidRPr="009C2FE9">
        <w:rPr>
          <w:rFonts w:ascii="Raleway" w:hAnsi="Raleway"/>
          <w:sz w:val="20"/>
          <w:szCs w:val="20"/>
        </w:rPr>
        <w:t>.</w:t>
      </w:r>
    </w:p>
    <w:p w14:paraId="13F858E0" w14:textId="77777777" w:rsidR="009C2FE9" w:rsidRDefault="009C2FE9" w:rsidP="009C2FE9">
      <w:pPr>
        <w:rPr>
          <w:rFonts w:ascii="Raleway" w:hAnsi="Raleway"/>
          <w:sz w:val="32"/>
          <w:szCs w:val="32"/>
        </w:rPr>
      </w:pPr>
    </w:p>
    <w:p w14:paraId="26B805BA" w14:textId="77777777" w:rsidR="00A601F2" w:rsidRPr="005548D5" w:rsidRDefault="00A601F2" w:rsidP="009C2FE9">
      <w:pPr>
        <w:rPr>
          <w:rFonts w:ascii="Raleway" w:hAnsi="Raleway"/>
          <w:sz w:val="32"/>
          <w:szCs w:val="32"/>
        </w:rPr>
      </w:pPr>
    </w:p>
    <w:p w14:paraId="3976465E" w14:textId="630E55EB" w:rsidR="009C2FE9" w:rsidRPr="002844D4" w:rsidRDefault="009967DE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bookmarkStart w:id="5" w:name="Professional_Development_Days_Art_11"/>
      <w:r w:rsidRPr="009967DE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Professional Development </w:t>
      </w:r>
      <w:r w:rsidR="00AB4DA3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(PD) </w:t>
      </w:r>
      <w:r w:rsidRPr="009967DE">
        <w:rPr>
          <w:rFonts w:ascii="Raleway ExtraBold" w:hAnsi="Raleway ExtraBold"/>
          <w:b/>
          <w:bCs/>
          <w:color w:val="0171BB"/>
          <w:sz w:val="32"/>
          <w:szCs w:val="32"/>
        </w:rPr>
        <w:t>Days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 (Art. 1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1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>)</w:t>
      </w:r>
      <w:bookmarkEnd w:id="5"/>
    </w:p>
    <w:p w14:paraId="09765872" w14:textId="77777777" w:rsidR="009C2FE9" w:rsidRPr="002844D4" w:rsidRDefault="009C2FE9" w:rsidP="009C2FE9">
      <w:pPr>
        <w:rPr>
          <w:rFonts w:ascii="Raleway" w:hAnsi="Raleway"/>
        </w:rPr>
      </w:pPr>
    </w:p>
    <w:p w14:paraId="1C2BCE28" w14:textId="16EDFC07" w:rsidR="009C2FE9" w:rsidRPr="005D792F" w:rsidRDefault="009967DE" w:rsidP="009C2FE9">
      <w:pPr>
        <w:rPr>
          <w:rFonts w:ascii="Raleway" w:eastAsia="Times New Roman" w:hAnsi="Raleway" w:cs="Times New Roman"/>
          <w:color w:val="000000"/>
          <w:lang w:eastAsia="en-CA"/>
        </w:rPr>
      </w:pPr>
      <w:r>
        <w:rPr>
          <w:rFonts w:ascii="Raleway" w:eastAsia="Times New Roman" w:hAnsi="Raleway" w:cs="Times New Roman"/>
          <w:color w:val="000000"/>
          <w:lang w:eastAsia="en-CA"/>
        </w:rPr>
        <w:t>An a</w:t>
      </w:r>
      <w:r w:rsidRPr="009967DE">
        <w:rPr>
          <w:rFonts w:ascii="Raleway" w:eastAsia="Times New Roman" w:hAnsi="Raleway" w:cs="Times New Roman"/>
          <w:color w:val="000000"/>
          <w:lang w:eastAsia="en-CA"/>
        </w:rPr>
        <w:t>nnual allotment of professional development days</w:t>
      </w:r>
      <w:r w:rsidR="009C2FE9" w:rsidRPr="005D792F">
        <w:rPr>
          <w:rFonts w:ascii="Raleway" w:eastAsia="Times New Roman" w:hAnsi="Raleway" w:cs="Times New Roman"/>
          <w:color w:val="000000"/>
          <w:lang w:eastAsia="en-CA"/>
        </w:rPr>
        <w:t>.</w:t>
      </w:r>
    </w:p>
    <w:p w14:paraId="5790859C" w14:textId="77777777" w:rsidR="009C2FE9" w:rsidRDefault="009C2FE9" w:rsidP="009C2FE9">
      <w:pPr>
        <w:rPr>
          <w:rFonts w:ascii="Aptos" w:eastAsia="Times New Roman" w:hAnsi="Aptos" w:cs="Times New Roman"/>
          <w:color w:val="000000"/>
          <w:lang w:eastAsia="en-CA"/>
        </w:rPr>
      </w:pPr>
    </w:p>
    <w:p w14:paraId="21313A86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Entitlement</w:t>
      </w:r>
    </w:p>
    <w:p w14:paraId="2D633D51" w14:textId="0CC526F0" w:rsidR="009967DE" w:rsidRDefault="009967DE" w:rsidP="009C2FE9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9967DE">
        <w:rPr>
          <w:rFonts w:ascii="Raleway" w:hAnsi="Raleway"/>
          <w:sz w:val="20"/>
          <w:szCs w:val="20"/>
        </w:rPr>
        <w:t xml:space="preserve">May take </w:t>
      </w:r>
      <w:r w:rsidR="00AB4DA3">
        <w:rPr>
          <w:rFonts w:ascii="Raleway" w:hAnsi="Raleway"/>
          <w:sz w:val="20"/>
          <w:szCs w:val="20"/>
        </w:rPr>
        <w:t>a minimum</w:t>
      </w:r>
      <w:r w:rsidRPr="009967DE">
        <w:rPr>
          <w:rFonts w:ascii="Raleway" w:hAnsi="Raleway"/>
          <w:sz w:val="20"/>
          <w:szCs w:val="20"/>
        </w:rPr>
        <w:t xml:space="preserve"> </w:t>
      </w:r>
      <w:r w:rsidR="00AB4DA3">
        <w:rPr>
          <w:rFonts w:ascii="Raleway" w:hAnsi="Raleway"/>
          <w:sz w:val="20"/>
          <w:szCs w:val="20"/>
        </w:rPr>
        <w:t xml:space="preserve">of </w:t>
      </w:r>
      <w:r w:rsidRPr="009967DE">
        <w:rPr>
          <w:rFonts w:ascii="Raleway" w:hAnsi="Raleway"/>
          <w:sz w:val="20"/>
          <w:szCs w:val="20"/>
        </w:rPr>
        <w:t>10 working days for PD annually, including a period of at least 5 consecutive days</w:t>
      </w:r>
      <w:r>
        <w:rPr>
          <w:rFonts w:ascii="Raleway" w:hAnsi="Raleway"/>
          <w:sz w:val="20"/>
          <w:szCs w:val="20"/>
        </w:rPr>
        <w:t>.</w:t>
      </w:r>
    </w:p>
    <w:p w14:paraId="789EF9D9" w14:textId="54E9EE2E" w:rsidR="009C2FE9" w:rsidRDefault="009967DE" w:rsidP="009C2FE9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9967DE">
        <w:rPr>
          <w:rFonts w:ascii="Raleway" w:hAnsi="Raleway"/>
          <w:sz w:val="20"/>
          <w:szCs w:val="20"/>
        </w:rPr>
        <w:t>Days and activities are subject to agreement by faculty and supervisor, and agreement shall not be unreasonably withheld</w:t>
      </w:r>
      <w:r w:rsidR="009C2FE9">
        <w:rPr>
          <w:rFonts w:ascii="Raleway" w:hAnsi="Raleway"/>
          <w:sz w:val="20"/>
          <w:szCs w:val="20"/>
        </w:rPr>
        <w:t>.</w:t>
      </w:r>
    </w:p>
    <w:p w14:paraId="712530A9" w14:textId="6244EEE7" w:rsidR="009967DE" w:rsidRPr="005D792F" w:rsidRDefault="009967DE" w:rsidP="009C2FE9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9967DE">
        <w:rPr>
          <w:rFonts w:ascii="Raleway" w:hAnsi="Raleway"/>
          <w:sz w:val="20"/>
          <w:szCs w:val="20"/>
        </w:rPr>
        <w:t>No specific blackout days</w:t>
      </w:r>
      <w:r>
        <w:rPr>
          <w:rFonts w:ascii="Raleway" w:hAnsi="Raleway"/>
          <w:sz w:val="20"/>
          <w:szCs w:val="20"/>
        </w:rPr>
        <w:t>.</w:t>
      </w:r>
    </w:p>
    <w:p w14:paraId="05E3EB81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441629BD" w14:textId="18A6E636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lastRenderedPageBreak/>
        <w:t>Pay</w:t>
      </w:r>
      <w:r w:rsidR="00AB4DA3">
        <w:rPr>
          <w:rFonts w:ascii="Raleway" w:hAnsi="Raleway"/>
          <w:sz w:val="20"/>
          <w:szCs w:val="20"/>
        </w:rPr>
        <w:t xml:space="preserve"> and Benefits</w:t>
      </w:r>
    </w:p>
    <w:p w14:paraId="214C0ECE" w14:textId="5A94BB61" w:rsidR="009C2FE9" w:rsidRDefault="009967DE" w:rsidP="009C2FE9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9967DE">
        <w:rPr>
          <w:rFonts w:ascii="Raleway" w:hAnsi="Raleway"/>
          <w:sz w:val="20"/>
          <w:szCs w:val="20"/>
        </w:rPr>
        <w:t>The cost of any PD may be (fully or partially) reimbursed by the College</w:t>
      </w:r>
      <w:r w:rsidR="005A23B8">
        <w:rPr>
          <w:rFonts w:ascii="Raleway" w:hAnsi="Raleway"/>
          <w:sz w:val="20"/>
          <w:szCs w:val="20"/>
        </w:rPr>
        <w:t xml:space="preserve"> as part of the PD funding program</w:t>
      </w:r>
      <w:r w:rsidRPr="009967DE">
        <w:rPr>
          <w:rFonts w:ascii="Raleway" w:hAnsi="Raleway"/>
          <w:sz w:val="20"/>
          <w:szCs w:val="20"/>
        </w:rPr>
        <w:t>, but not required</w:t>
      </w:r>
      <w:r w:rsidR="009C2FE9" w:rsidRPr="009C2FE9">
        <w:rPr>
          <w:rFonts w:ascii="Raleway" w:hAnsi="Raleway"/>
          <w:sz w:val="20"/>
          <w:szCs w:val="20"/>
        </w:rPr>
        <w:t>.</w:t>
      </w:r>
      <w:r w:rsidR="00AB4DA3">
        <w:rPr>
          <w:rFonts w:ascii="Raleway" w:hAnsi="Raleway"/>
          <w:sz w:val="20"/>
          <w:szCs w:val="20"/>
        </w:rPr>
        <w:t xml:space="preserve"> </w:t>
      </w:r>
      <w:r w:rsidR="00AB4DA3" w:rsidRPr="005A23B8">
        <w:rPr>
          <w:rFonts w:ascii="Raleway" w:hAnsi="Raleway"/>
          <w:sz w:val="20"/>
          <w:szCs w:val="20"/>
        </w:rPr>
        <w:t xml:space="preserve">For clarity, faculty may claim expenses if pre-approved </w:t>
      </w:r>
      <w:r w:rsidR="005A23B8" w:rsidRPr="005A23B8">
        <w:rPr>
          <w:rFonts w:ascii="Raleway" w:hAnsi="Raleway"/>
          <w:sz w:val="20"/>
          <w:szCs w:val="20"/>
        </w:rPr>
        <w:t>u</w:t>
      </w:r>
      <w:r w:rsidR="005A23B8">
        <w:rPr>
          <w:rFonts w:ascii="Raleway" w:hAnsi="Raleway"/>
          <w:sz w:val="20"/>
          <w:szCs w:val="20"/>
        </w:rPr>
        <w:t>nder the Academic Division PD Funding program (speak to your supervisor about this).</w:t>
      </w:r>
    </w:p>
    <w:p w14:paraId="4D8A7521" w14:textId="46A32F98" w:rsidR="009967DE" w:rsidRDefault="009967DE" w:rsidP="009C2FE9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Salary is not reduced.</w:t>
      </w:r>
    </w:p>
    <w:p w14:paraId="511A8580" w14:textId="1A48C8D0" w:rsidR="00AB4DA3" w:rsidRPr="00AB4DA3" w:rsidRDefault="00AB4DA3" w:rsidP="00AB4DA3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Benefits remain unchanged.</w:t>
      </w:r>
    </w:p>
    <w:p w14:paraId="33C0BC84" w14:textId="77777777" w:rsidR="006D6659" w:rsidRDefault="006D6659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bookmarkStart w:id="6" w:name="Leave_of_Absence_LOA_Art_21"/>
    </w:p>
    <w:p w14:paraId="065A0877" w14:textId="41855954" w:rsidR="009C2FE9" w:rsidRPr="002844D4" w:rsidRDefault="00114C54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r w:rsidRPr="00114C54">
        <w:rPr>
          <w:rFonts w:ascii="Raleway ExtraBold" w:hAnsi="Raleway ExtraBold"/>
          <w:b/>
          <w:bCs/>
          <w:color w:val="0171BB"/>
          <w:sz w:val="32"/>
          <w:szCs w:val="32"/>
        </w:rPr>
        <w:t>Leave of Absence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, or LOA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 (Art. 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21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>)</w:t>
      </w:r>
      <w:bookmarkEnd w:id="6"/>
    </w:p>
    <w:p w14:paraId="470382EA" w14:textId="77777777" w:rsidR="009C2FE9" w:rsidRPr="002844D4" w:rsidRDefault="009C2FE9" w:rsidP="009C2FE9">
      <w:pPr>
        <w:rPr>
          <w:rFonts w:ascii="Raleway" w:hAnsi="Raleway"/>
        </w:rPr>
      </w:pPr>
    </w:p>
    <w:p w14:paraId="7DBF1B4A" w14:textId="3A37F60C" w:rsidR="00AB4DA3" w:rsidRPr="006D6659" w:rsidRDefault="00AB4DA3" w:rsidP="00AB4DA3">
      <w:pPr>
        <w:rPr>
          <w:rFonts w:ascii="Raleway" w:eastAsia="Times New Roman" w:hAnsi="Raleway" w:cs="Times New Roman"/>
          <w:color w:val="000000"/>
          <w:lang w:eastAsia="en-CA"/>
        </w:rPr>
      </w:pPr>
      <w:r w:rsidRPr="00FB6493">
        <w:rPr>
          <w:rFonts w:ascii="Raleway" w:eastAsia="Times New Roman" w:hAnsi="Raleway" w:cs="Times New Roman"/>
          <w:color w:val="000000"/>
          <w:lang w:eastAsia="en-CA"/>
        </w:rPr>
        <w:t>When you need to take time off for any reason, including Statutory Leaves (Employment Standards Act) and non-Statutory Leaves (i.e.: religious leaves, jury duty, personal leaves</w:t>
      </w:r>
      <w:r w:rsidR="007401B5">
        <w:rPr>
          <w:rFonts w:ascii="Raleway" w:eastAsia="Times New Roman" w:hAnsi="Raleway" w:cs="Times New Roman"/>
          <w:color w:val="000000"/>
          <w:lang w:eastAsia="en-CA"/>
        </w:rPr>
        <w:t>, bereavement leave</w:t>
      </w:r>
      <w:r w:rsidRPr="00FB6493">
        <w:rPr>
          <w:rFonts w:ascii="Raleway" w:eastAsia="Times New Roman" w:hAnsi="Raleway" w:cs="Times New Roman"/>
          <w:color w:val="000000"/>
          <w:lang w:eastAsia="en-CA"/>
        </w:rPr>
        <w:t>)</w:t>
      </w:r>
      <w:r w:rsidRPr="00164EC7">
        <w:rPr>
          <w:rFonts w:ascii="Raleway" w:eastAsia="Times New Roman" w:hAnsi="Raleway" w:cs="Times New Roman"/>
          <w:color w:val="000000"/>
          <w:lang w:eastAsia="en-CA"/>
        </w:rPr>
        <w:t>.</w:t>
      </w:r>
    </w:p>
    <w:p w14:paraId="30585FF6" w14:textId="77777777" w:rsidR="00AB4DA3" w:rsidRPr="005D792F" w:rsidRDefault="00AB4DA3" w:rsidP="00AB4DA3">
      <w:pPr>
        <w:ind w:left="720"/>
        <w:rPr>
          <w:rFonts w:ascii="Raleway" w:hAnsi="Raleway"/>
          <w:sz w:val="20"/>
          <w:szCs w:val="20"/>
        </w:rPr>
      </w:pPr>
    </w:p>
    <w:p w14:paraId="496626B9" w14:textId="77777777" w:rsidR="00AB4DA3" w:rsidRPr="005D792F" w:rsidRDefault="00AB4DA3" w:rsidP="00AB4DA3">
      <w:pPr>
        <w:ind w:left="720"/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College’s rights/discretion</w:t>
      </w:r>
    </w:p>
    <w:p w14:paraId="6EE8768C" w14:textId="77777777" w:rsidR="00AB4DA3" w:rsidRDefault="00AB4DA3" w:rsidP="00AB4DA3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A</w:t>
      </w:r>
      <w:r w:rsidRPr="00FB6493">
        <w:rPr>
          <w:rFonts w:ascii="Raleway" w:hAnsi="Raleway"/>
          <w:sz w:val="20"/>
          <w:szCs w:val="20"/>
        </w:rPr>
        <w:t>llow or deny the leave</w:t>
      </w:r>
      <w:r>
        <w:rPr>
          <w:rFonts w:ascii="Raleway" w:hAnsi="Raleway"/>
          <w:sz w:val="20"/>
          <w:szCs w:val="20"/>
        </w:rPr>
        <w:t>.</w:t>
      </w:r>
    </w:p>
    <w:p w14:paraId="6718D5EA" w14:textId="2A937506" w:rsidR="00AB4DA3" w:rsidRDefault="00AB4DA3" w:rsidP="00AB4DA3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D</w:t>
      </w:r>
      <w:r w:rsidRPr="00FB6493">
        <w:rPr>
          <w:rFonts w:ascii="Raleway" w:hAnsi="Raleway"/>
          <w:sz w:val="20"/>
          <w:szCs w:val="20"/>
        </w:rPr>
        <w:t>uration of the leave, including the start and end dates</w:t>
      </w:r>
      <w:r w:rsidR="007401B5">
        <w:rPr>
          <w:rFonts w:ascii="Raleway" w:hAnsi="Raleway"/>
          <w:sz w:val="20"/>
          <w:szCs w:val="20"/>
        </w:rPr>
        <w:t xml:space="preserve"> (Bereavement leave is 3 or more days)</w:t>
      </w:r>
    </w:p>
    <w:p w14:paraId="3ED351FE" w14:textId="77777777" w:rsidR="00AB4DA3" w:rsidRDefault="00AB4DA3" w:rsidP="00AB4DA3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Paid/unpaid leave </w:t>
      </w:r>
      <w:r w:rsidRPr="00FB6493">
        <w:rPr>
          <w:rFonts w:ascii="Raleway" w:hAnsi="Raleway"/>
          <w:sz w:val="20"/>
          <w:szCs w:val="20"/>
        </w:rPr>
        <w:t>(outside of ESA requirements)</w:t>
      </w:r>
      <w:r>
        <w:rPr>
          <w:rFonts w:ascii="Raleway" w:hAnsi="Raleway"/>
          <w:sz w:val="20"/>
          <w:szCs w:val="20"/>
        </w:rPr>
        <w:t xml:space="preserve">. </w:t>
      </w:r>
    </w:p>
    <w:p w14:paraId="4F2F3A49" w14:textId="77777777" w:rsidR="00AB4DA3" w:rsidRPr="005D792F" w:rsidRDefault="00AB4DA3" w:rsidP="00AB4DA3">
      <w:pPr>
        <w:rPr>
          <w:rFonts w:ascii="Raleway" w:hAnsi="Raleway"/>
          <w:sz w:val="20"/>
          <w:szCs w:val="20"/>
        </w:rPr>
      </w:pPr>
    </w:p>
    <w:p w14:paraId="61DBEF77" w14:textId="77777777" w:rsidR="00AB4DA3" w:rsidRPr="005D792F" w:rsidRDefault="00AB4DA3" w:rsidP="00AB4DA3">
      <w:pPr>
        <w:ind w:left="720"/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Benefits</w:t>
      </w:r>
    </w:p>
    <w:p w14:paraId="7CE094C3" w14:textId="171E250C" w:rsidR="00CA50FA" w:rsidRDefault="00CA50FA" w:rsidP="00AB4DA3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For paid leaves, all benefits remain unchanged.</w:t>
      </w:r>
    </w:p>
    <w:p w14:paraId="36E56E32" w14:textId="77777777" w:rsidR="00CA50FA" w:rsidRDefault="00AB4DA3" w:rsidP="00AB4DA3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For </w:t>
      </w:r>
      <w:r w:rsidR="00CA50FA">
        <w:rPr>
          <w:rFonts w:ascii="Raleway" w:hAnsi="Raleway"/>
          <w:sz w:val="20"/>
          <w:szCs w:val="20"/>
        </w:rPr>
        <w:t xml:space="preserve">unpaid </w:t>
      </w:r>
      <w:r>
        <w:rPr>
          <w:rFonts w:ascii="Raleway" w:hAnsi="Raleway"/>
          <w:sz w:val="20"/>
          <w:szCs w:val="20"/>
        </w:rPr>
        <w:t>leaves</w:t>
      </w:r>
      <w:r w:rsidR="00CA50FA">
        <w:rPr>
          <w:rFonts w:ascii="Raleway" w:hAnsi="Raleway"/>
          <w:sz w:val="20"/>
          <w:szCs w:val="20"/>
        </w:rPr>
        <w:t>:</w:t>
      </w:r>
    </w:p>
    <w:p w14:paraId="613A25DC" w14:textId="77777777" w:rsidR="00CA50FA" w:rsidRDefault="00CA50FA" w:rsidP="00CA50FA">
      <w:pPr>
        <w:pStyle w:val="ListParagraph"/>
        <w:numPr>
          <w:ilvl w:val="1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faculty may opt to continue health benefits and </w:t>
      </w:r>
      <w:r w:rsidRPr="00240B7F">
        <w:rPr>
          <w:rFonts w:ascii="Raleway" w:hAnsi="Raleway"/>
          <w:sz w:val="20"/>
          <w:szCs w:val="20"/>
        </w:rPr>
        <w:t xml:space="preserve">would </w:t>
      </w:r>
      <w:r>
        <w:rPr>
          <w:rFonts w:ascii="Raleway" w:hAnsi="Raleway"/>
          <w:sz w:val="20"/>
          <w:szCs w:val="20"/>
        </w:rPr>
        <w:t>bear all costs (employee and employer portions)</w:t>
      </w:r>
      <w:r w:rsidR="009C2FE9">
        <w:rPr>
          <w:rFonts w:ascii="Raleway" w:hAnsi="Raleway"/>
          <w:sz w:val="20"/>
          <w:szCs w:val="20"/>
        </w:rPr>
        <w:t>.</w:t>
      </w:r>
    </w:p>
    <w:p w14:paraId="79AE68E6" w14:textId="12F03252" w:rsidR="00B07DC2" w:rsidRDefault="00B07DC2" w:rsidP="00B07DC2">
      <w:pPr>
        <w:pStyle w:val="ListParagraph"/>
        <w:numPr>
          <w:ilvl w:val="1"/>
          <w:numId w:val="5"/>
        </w:numPr>
        <w:rPr>
          <w:rFonts w:ascii="Raleway" w:hAnsi="Raleway"/>
          <w:sz w:val="20"/>
          <w:szCs w:val="20"/>
        </w:rPr>
      </w:pPr>
      <w:bookmarkStart w:id="7" w:name="_Hlk167900560"/>
      <w:r>
        <w:rPr>
          <w:rFonts w:ascii="Raleway" w:hAnsi="Raleway"/>
          <w:sz w:val="20"/>
          <w:szCs w:val="20"/>
        </w:rPr>
        <w:t>F</w:t>
      </w:r>
      <w:r w:rsidRPr="00CA50FA">
        <w:rPr>
          <w:rFonts w:ascii="Raleway" w:hAnsi="Raleway"/>
          <w:sz w:val="20"/>
          <w:szCs w:val="20"/>
        </w:rPr>
        <w:t xml:space="preserve">aculty may choose to </w:t>
      </w:r>
      <w:r>
        <w:rPr>
          <w:rFonts w:ascii="Raleway" w:hAnsi="Raleway"/>
          <w:sz w:val="20"/>
          <w:szCs w:val="20"/>
        </w:rPr>
        <w:t>purchase</w:t>
      </w:r>
      <w:r w:rsidRPr="00CA50FA">
        <w:rPr>
          <w:rFonts w:ascii="Raleway" w:hAnsi="Raleway"/>
          <w:sz w:val="20"/>
          <w:szCs w:val="20"/>
        </w:rPr>
        <w:t xml:space="preserve"> missed pension contributions</w:t>
      </w:r>
      <w:r>
        <w:rPr>
          <w:rFonts w:ascii="Raleway" w:hAnsi="Raleway"/>
          <w:sz w:val="20"/>
          <w:szCs w:val="20"/>
        </w:rPr>
        <w:t>:</w:t>
      </w:r>
    </w:p>
    <w:p w14:paraId="32FB48A3" w14:textId="77777777" w:rsidR="00B07DC2" w:rsidRDefault="00B07DC2" w:rsidP="00B07DC2">
      <w:pPr>
        <w:pStyle w:val="ListParagraph"/>
        <w:numPr>
          <w:ilvl w:val="2"/>
          <w:numId w:val="2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for non-statutory leaves, faculty </w:t>
      </w:r>
      <w:r w:rsidRPr="00240B7F">
        <w:rPr>
          <w:rFonts w:ascii="Raleway" w:hAnsi="Raleway"/>
          <w:sz w:val="20"/>
          <w:szCs w:val="20"/>
        </w:rPr>
        <w:t xml:space="preserve">would </w:t>
      </w:r>
      <w:r>
        <w:rPr>
          <w:rFonts w:ascii="Raleway" w:hAnsi="Raleway"/>
          <w:sz w:val="20"/>
          <w:szCs w:val="20"/>
        </w:rPr>
        <w:t>bear all costs (employee and employer portions).</w:t>
      </w:r>
    </w:p>
    <w:p w14:paraId="6D1E67DC" w14:textId="77777777" w:rsidR="00B07DC2" w:rsidRPr="00CA50FA" w:rsidRDefault="00B07DC2" w:rsidP="00B07DC2">
      <w:pPr>
        <w:pStyle w:val="ListParagraph"/>
        <w:numPr>
          <w:ilvl w:val="2"/>
          <w:numId w:val="2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for s</w:t>
      </w:r>
      <w:r w:rsidRPr="00CA50FA">
        <w:rPr>
          <w:rFonts w:ascii="Raleway" w:hAnsi="Raleway"/>
          <w:sz w:val="20"/>
          <w:szCs w:val="20"/>
        </w:rPr>
        <w:t>tatutory leave</w:t>
      </w:r>
      <w:r>
        <w:rPr>
          <w:rFonts w:ascii="Raleway" w:hAnsi="Raleway"/>
          <w:sz w:val="20"/>
          <w:szCs w:val="20"/>
        </w:rPr>
        <w:t xml:space="preserve">s, if repurchased </w:t>
      </w:r>
      <w:r w:rsidRPr="00CA50FA">
        <w:rPr>
          <w:rFonts w:ascii="Raleway" w:hAnsi="Raleway"/>
          <w:sz w:val="20"/>
          <w:szCs w:val="20"/>
        </w:rPr>
        <w:t xml:space="preserve">within </w:t>
      </w:r>
      <w:r>
        <w:rPr>
          <w:rFonts w:ascii="Raleway" w:hAnsi="Raleway"/>
          <w:sz w:val="20"/>
          <w:szCs w:val="20"/>
        </w:rPr>
        <w:t xml:space="preserve">six (6) </w:t>
      </w:r>
      <w:r w:rsidRPr="00CA50FA">
        <w:rPr>
          <w:rFonts w:ascii="Raleway" w:hAnsi="Raleway"/>
          <w:sz w:val="20"/>
          <w:szCs w:val="20"/>
        </w:rPr>
        <w:t>months</w:t>
      </w:r>
      <w:r>
        <w:rPr>
          <w:rFonts w:ascii="Raleway" w:hAnsi="Raleway"/>
          <w:sz w:val="20"/>
          <w:szCs w:val="20"/>
        </w:rPr>
        <w:t xml:space="preserve"> of return to work</w:t>
      </w:r>
      <w:r w:rsidRPr="00CA50FA">
        <w:rPr>
          <w:rFonts w:ascii="Raleway" w:hAnsi="Raleway"/>
          <w:sz w:val="20"/>
          <w:szCs w:val="20"/>
        </w:rPr>
        <w:t xml:space="preserve">, </w:t>
      </w:r>
      <w:r>
        <w:rPr>
          <w:rFonts w:ascii="Raleway" w:hAnsi="Raleway"/>
          <w:sz w:val="20"/>
          <w:szCs w:val="20"/>
        </w:rPr>
        <w:t xml:space="preserve">faculty would only contribute the employee’s </w:t>
      </w:r>
      <w:r w:rsidRPr="00CA50FA">
        <w:rPr>
          <w:rFonts w:ascii="Raleway" w:hAnsi="Raleway"/>
          <w:sz w:val="20"/>
          <w:szCs w:val="20"/>
        </w:rPr>
        <w:t>portion</w:t>
      </w:r>
      <w:r>
        <w:rPr>
          <w:rFonts w:ascii="Raleway" w:hAnsi="Raleway"/>
          <w:sz w:val="20"/>
          <w:szCs w:val="20"/>
        </w:rPr>
        <w:t>.</w:t>
      </w:r>
      <w:r w:rsidRPr="00CA50FA">
        <w:rPr>
          <w:rFonts w:ascii="Raleway" w:hAnsi="Raleway"/>
          <w:sz w:val="20"/>
          <w:szCs w:val="20"/>
        </w:rPr>
        <w:t xml:space="preserve"> </w:t>
      </w:r>
      <w:r>
        <w:rPr>
          <w:rFonts w:ascii="Raleway" w:hAnsi="Raleway"/>
          <w:sz w:val="20"/>
          <w:szCs w:val="20"/>
        </w:rPr>
        <w:t>A</w:t>
      </w:r>
      <w:r w:rsidRPr="00CA50FA">
        <w:rPr>
          <w:rFonts w:ascii="Raleway" w:hAnsi="Raleway"/>
          <w:sz w:val="20"/>
          <w:szCs w:val="20"/>
        </w:rPr>
        <w:t xml:space="preserve">fter 6 months, </w:t>
      </w:r>
      <w:r>
        <w:rPr>
          <w:rFonts w:ascii="Raleway" w:hAnsi="Raleway"/>
          <w:sz w:val="20"/>
          <w:szCs w:val="20"/>
        </w:rPr>
        <w:t xml:space="preserve">they </w:t>
      </w:r>
      <w:r w:rsidRPr="00240B7F">
        <w:rPr>
          <w:rFonts w:ascii="Raleway" w:hAnsi="Raleway"/>
          <w:sz w:val="20"/>
          <w:szCs w:val="20"/>
        </w:rPr>
        <w:t xml:space="preserve">would </w:t>
      </w:r>
      <w:r>
        <w:rPr>
          <w:rFonts w:ascii="Raleway" w:hAnsi="Raleway"/>
          <w:sz w:val="20"/>
          <w:szCs w:val="20"/>
        </w:rPr>
        <w:t>bear all costs (employee and employer portions).</w:t>
      </w:r>
    </w:p>
    <w:p w14:paraId="7B53E139" w14:textId="77777777" w:rsidR="006D6659" w:rsidRDefault="006D6659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</w:p>
    <w:bookmarkEnd w:id="7"/>
    <w:p w14:paraId="5F771B2C" w14:textId="77777777" w:rsidR="00A65E16" w:rsidRDefault="00A65E16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</w:p>
    <w:p w14:paraId="07A363CA" w14:textId="77777777" w:rsidR="00A601F2" w:rsidRDefault="00A601F2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</w:p>
    <w:p w14:paraId="4284AEFD" w14:textId="2CF8681F" w:rsidR="009C2FE9" w:rsidRPr="002844D4" w:rsidRDefault="0081424D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bookmarkStart w:id="8" w:name="Pregnancy_Leave_Art_22"/>
      <w:r w:rsidRPr="0081424D">
        <w:rPr>
          <w:rFonts w:ascii="Raleway ExtraBold" w:hAnsi="Raleway ExtraBold"/>
          <w:b/>
          <w:bCs/>
          <w:color w:val="0171BB"/>
          <w:sz w:val="32"/>
          <w:szCs w:val="32"/>
        </w:rPr>
        <w:t>Pregnancy Leave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 (Art. 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22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>)</w:t>
      </w:r>
      <w:bookmarkEnd w:id="8"/>
    </w:p>
    <w:p w14:paraId="7739ED3C" w14:textId="77777777" w:rsidR="009C2FE9" w:rsidRPr="002844D4" w:rsidRDefault="009C2FE9" w:rsidP="009C2FE9">
      <w:pPr>
        <w:rPr>
          <w:rFonts w:ascii="Raleway" w:hAnsi="Raleway"/>
        </w:rPr>
      </w:pPr>
    </w:p>
    <w:p w14:paraId="775A7B92" w14:textId="77777777" w:rsidR="00A65E16" w:rsidRPr="005D792F" w:rsidRDefault="00A65E16" w:rsidP="00A65E16">
      <w:pPr>
        <w:rPr>
          <w:rFonts w:ascii="Raleway" w:eastAsia="Times New Roman" w:hAnsi="Raleway" w:cs="Times New Roman"/>
          <w:color w:val="000000"/>
          <w:lang w:eastAsia="en-CA"/>
        </w:rPr>
      </w:pPr>
      <w:r w:rsidRPr="005D792F">
        <w:rPr>
          <w:rFonts w:ascii="Raleway" w:eastAsia="Times New Roman" w:hAnsi="Raleway" w:cs="Times New Roman"/>
          <w:color w:val="000000"/>
          <w:lang w:eastAsia="en-CA"/>
        </w:rPr>
        <w:t xml:space="preserve">If you require time off due to being pregnant, and/or have </w:t>
      </w:r>
      <w:r>
        <w:rPr>
          <w:rFonts w:ascii="Raleway" w:eastAsia="Times New Roman" w:hAnsi="Raleway" w:cs="Times New Roman"/>
          <w:color w:val="000000"/>
          <w:lang w:eastAsia="en-CA"/>
        </w:rPr>
        <w:t xml:space="preserve">recently </w:t>
      </w:r>
      <w:r w:rsidRPr="005D792F">
        <w:rPr>
          <w:rFonts w:ascii="Raleway" w:eastAsia="Times New Roman" w:hAnsi="Raleway" w:cs="Times New Roman"/>
          <w:color w:val="000000"/>
          <w:lang w:eastAsia="en-CA"/>
        </w:rPr>
        <w:t xml:space="preserve">given birth to a child, you may </w:t>
      </w:r>
      <w:r>
        <w:rPr>
          <w:rFonts w:ascii="Raleway" w:eastAsia="Times New Roman" w:hAnsi="Raleway" w:cs="Times New Roman"/>
          <w:color w:val="000000"/>
          <w:lang w:eastAsia="en-CA"/>
        </w:rPr>
        <w:t>be eligible for</w:t>
      </w:r>
      <w:r w:rsidRPr="005D792F">
        <w:rPr>
          <w:rFonts w:ascii="Raleway" w:eastAsia="Times New Roman" w:hAnsi="Raleway" w:cs="Times New Roman"/>
          <w:color w:val="000000"/>
          <w:lang w:eastAsia="en-CA"/>
        </w:rPr>
        <w:t xml:space="preserve"> pregnancy leave.</w:t>
      </w:r>
    </w:p>
    <w:p w14:paraId="660D50F5" w14:textId="77777777" w:rsidR="009C2FE9" w:rsidRDefault="009C2FE9" w:rsidP="009C2FE9">
      <w:pPr>
        <w:rPr>
          <w:rFonts w:ascii="Aptos" w:eastAsia="Times New Roman" w:hAnsi="Aptos" w:cs="Times New Roman"/>
          <w:color w:val="000000"/>
          <w:lang w:eastAsia="en-CA"/>
        </w:rPr>
      </w:pPr>
    </w:p>
    <w:p w14:paraId="27E7AA5C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Eligibility</w:t>
      </w:r>
    </w:p>
    <w:p w14:paraId="7D7F5FB6" w14:textId="4B00A8C2" w:rsidR="009C2FE9" w:rsidRPr="005D792F" w:rsidRDefault="005B06FD" w:rsidP="009C2FE9">
      <w:pPr>
        <w:pStyle w:val="ListParagraph"/>
        <w:numPr>
          <w:ilvl w:val="0"/>
          <w:numId w:val="3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M</w:t>
      </w:r>
      <w:r w:rsidRPr="005B06FD">
        <w:rPr>
          <w:rFonts w:ascii="Raleway" w:hAnsi="Raleway"/>
          <w:sz w:val="20"/>
          <w:szCs w:val="20"/>
        </w:rPr>
        <w:t>ust be employed for at least 13 weeks before the expected date of delivery</w:t>
      </w:r>
      <w:r w:rsidR="009C2FE9">
        <w:rPr>
          <w:rFonts w:ascii="Raleway" w:hAnsi="Raleway"/>
          <w:sz w:val="20"/>
          <w:szCs w:val="20"/>
        </w:rPr>
        <w:t>.</w:t>
      </w:r>
    </w:p>
    <w:p w14:paraId="1A87D696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683FE991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Entitlement</w:t>
      </w:r>
    </w:p>
    <w:p w14:paraId="76F05EE7" w14:textId="3D6A61F2" w:rsidR="009C2FE9" w:rsidRDefault="00BA6611" w:rsidP="00BA6611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lastRenderedPageBreak/>
        <w:t>U</w:t>
      </w:r>
      <w:r w:rsidRPr="00BA6611">
        <w:rPr>
          <w:rFonts w:ascii="Raleway" w:hAnsi="Raleway"/>
          <w:sz w:val="20"/>
          <w:szCs w:val="20"/>
        </w:rPr>
        <w:t>p to 17 weeks</w:t>
      </w:r>
      <w:r w:rsidR="009C2FE9" w:rsidRPr="00BA6611">
        <w:rPr>
          <w:rFonts w:ascii="Raleway" w:hAnsi="Raleway"/>
          <w:sz w:val="20"/>
          <w:szCs w:val="20"/>
        </w:rPr>
        <w:t>.</w:t>
      </w:r>
    </w:p>
    <w:p w14:paraId="7E75AE16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03A49109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Requirements</w:t>
      </w:r>
    </w:p>
    <w:p w14:paraId="39773511" w14:textId="2347B409" w:rsidR="00A65E16" w:rsidRPr="00F05CAA" w:rsidRDefault="00A65E16" w:rsidP="00A65E16">
      <w:pPr>
        <w:pStyle w:val="ListParagraph"/>
        <w:numPr>
          <w:ilvl w:val="0"/>
          <w:numId w:val="4"/>
        </w:numPr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Must give at least 2 weeks notice (ESA standard)</w:t>
      </w:r>
      <w:r>
        <w:rPr>
          <w:rFonts w:ascii="Raleway" w:hAnsi="Raleway"/>
          <w:sz w:val="20"/>
          <w:szCs w:val="20"/>
        </w:rPr>
        <w:t>, although the College wants 8 weeks notice</w:t>
      </w:r>
      <w:r w:rsidRPr="00F05CAA">
        <w:rPr>
          <w:rFonts w:ascii="Raleway" w:hAnsi="Raleway"/>
          <w:sz w:val="20"/>
          <w:szCs w:val="20"/>
        </w:rPr>
        <w:t>.</w:t>
      </w:r>
    </w:p>
    <w:p w14:paraId="2951657F" w14:textId="6E971F3C" w:rsidR="00981ADE" w:rsidRPr="007401B5" w:rsidRDefault="00BA6611" w:rsidP="007401B5">
      <w:pPr>
        <w:pStyle w:val="ListParagraph"/>
        <w:numPr>
          <w:ilvl w:val="0"/>
          <w:numId w:val="4"/>
        </w:numPr>
        <w:rPr>
          <w:rFonts w:ascii="Raleway" w:hAnsi="Raleway"/>
          <w:sz w:val="20"/>
          <w:szCs w:val="20"/>
        </w:rPr>
      </w:pPr>
      <w:r w:rsidRPr="00BA6611">
        <w:rPr>
          <w:rFonts w:ascii="Raleway" w:hAnsi="Raleway"/>
          <w:sz w:val="20"/>
          <w:szCs w:val="20"/>
        </w:rPr>
        <w:t>May return to work with 4 weeks written notice</w:t>
      </w:r>
      <w:r>
        <w:rPr>
          <w:rFonts w:ascii="Raleway" w:hAnsi="Raleway"/>
          <w:sz w:val="20"/>
          <w:szCs w:val="20"/>
        </w:rPr>
        <w:t>.</w:t>
      </w:r>
    </w:p>
    <w:p w14:paraId="13877A46" w14:textId="77777777" w:rsidR="006D6659" w:rsidRPr="005D792F" w:rsidRDefault="006D6659" w:rsidP="009C2FE9">
      <w:pPr>
        <w:ind w:left="720"/>
        <w:rPr>
          <w:rFonts w:ascii="Raleway" w:hAnsi="Raleway"/>
          <w:sz w:val="20"/>
          <w:szCs w:val="20"/>
        </w:rPr>
      </w:pPr>
    </w:p>
    <w:p w14:paraId="109D489E" w14:textId="31190285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Pay</w:t>
      </w:r>
      <w:r w:rsidR="00A65E16">
        <w:rPr>
          <w:rFonts w:ascii="Raleway" w:hAnsi="Raleway"/>
          <w:sz w:val="20"/>
          <w:szCs w:val="20"/>
        </w:rPr>
        <w:t xml:space="preserve"> and Benefits</w:t>
      </w:r>
    </w:p>
    <w:p w14:paraId="00BA6498" w14:textId="77777777" w:rsidR="00A65E16" w:rsidRDefault="00A94968" w:rsidP="00A65E16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T</w:t>
      </w:r>
      <w:r w:rsidRPr="00A94968">
        <w:rPr>
          <w:rFonts w:ascii="Raleway" w:hAnsi="Raleway"/>
          <w:sz w:val="20"/>
          <w:szCs w:val="20"/>
        </w:rPr>
        <w:t>op u</w:t>
      </w:r>
      <w:r w:rsidRPr="00F015CD">
        <w:rPr>
          <w:rFonts w:ascii="Raleway" w:hAnsi="Raleway"/>
          <w:sz w:val="20"/>
          <w:szCs w:val="20"/>
        </w:rPr>
        <w:t xml:space="preserve">p to 93% (standard leave), if you qualify for EI. </w:t>
      </w:r>
    </w:p>
    <w:p w14:paraId="0E6F994D" w14:textId="18AB5A78" w:rsidR="00A65E16" w:rsidRPr="00A65E16" w:rsidRDefault="00A65E16" w:rsidP="00A65E16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F015CD">
        <w:rPr>
          <w:rFonts w:ascii="Raleway" w:hAnsi="Raleway"/>
          <w:sz w:val="20"/>
          <w:szCs w:val="20"/>
        </w:rPr>
        <w:t>For extended leave, the 93% top up is pro-rated for the duration of the extended leave.</w:t>
      </w:r>
    </w:p>
    <w:p w14:paraId="2E01EB8E" w14:textId="1CF3A073" w:rsidR="00A65E16" w:rsidRDefault="00A65E16" w:rsidP="00A65E16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CF6DFD">
        <w:rPr>
          <w:rFonts w:ascii="Raleway" w:hAnsi="Raleway"/>
          <w:sz w:val="20"/>
          <w:szCs w:val="20"/>
        </w:rPr>
        <w:t>Seniority and sick days continue to accrue</w:t>
      </w:r>
      <w:r>
        <w:rPr>
          <w:rFonts w:ascii="Raleway" w:hAnsi="Raleway"/>
          <w:sz w:val="20"/>
          <w:szCs w:val="20"/>
        </w:rPr>
        <w:t>.</w:t>
      </w:r>
    </w:p>
    <w:p w14:paraId="5CEB8B05" w14:textId="77777777" w:rsidR="00A65E16" w:rsidRDefault="00A65E16" w:rsidP="00A65E16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Benefits remain unchanged. </w:t>
      </w:r>
    </w:p>
    <w:p w14:paraId="0A857244" w14:textId="4E21FDBA" w:rsidR="00A65E16" w:rsidRPr="00A65E16" w:rsidRDefault="00A65E16" w:rsidP="00A65E16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Health coverage for your child may be added up to 31 days after its birth.</w:t>
      </w:r>
    </w:p>
    <w:p w14:paraId="05AE391D" w14:textId="1278AAC1" w:rsidR="00CF6DFD" w:rsidRPr="00CF6DFD" w:rsidRDefault="00CF6DFD" w:rsidP="00CF6DFD">
      <w:pPr>
        <w:ind w:left="720"/>
        <w:rPr>
          <w:rFonts w:ascii="Raleway" w:hAnsi="Raleway"/>
          <w:sz w:val="20"/>
          <w:szCs w:val="20"/>
        </w:rPr>
      </w:pPr>
    </w:p>
    <w:p w14:paraId="23504821" w14:textId="77777777" w:rsidR="00CF6DFD" w:rsidRPr="005D792F" w:rsidRDefault="00CF6DFD" w:rsidP="00CF6DFD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Additional details</w:t>
      </w:r>
    </w:p>
    <w:p w14:paraId="47BDD206" w14:textId="77777777" w:rsidR="00A65E16" w:rsidRPr="005D792F" w:rsidRDefault="00A65E16" w:rsidP="00A65E16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773D21">
        <w:rPr>
          <w:rFonts w:ascii="Raleway" w:hAnsi="Raleway"/>
          <w:sz w:val="20"/>
          <w:szCs w:val="20"/>
        </w:rPr>
        <w:t>Vacation time may be taken or forfeit</w:t>
      </w:r>
      <w:r>
        <w:rPr>
          <w:rFonts w:ascii="Raleway" w:hAnsi="Raleway"/>
          <w:sz w:val="20"/>
          <w:szCs w:val="20"/>
        </w:rPr>
        <w:t>.</w:t>
      </w:r>
    </w:p>
    <w:p w14:paraId="1AE97A30" w14:textId="77777777" w:rsidR="00A65E16" w:rsidRPr="005D792F" w:rsidRDefault="00A65E16" w:rsidP="00A65E16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 xml:space="preserve">Following pregnancy leave, faculty is eligible to take up to 35-weeks of standard parental leave or up to 61 weeks of extended parental leave </w:t>
      </w:r>
      <w:r w:rsidRPr="00184471">
        <w:rPr>
          <w:rFonts w:ascii="Raleway" w:hAnsi="Raleway"/>
          <w:i/>
          <w:iCs/>
          <w:sz w:val="20"/>
          <w:szCs w:val="20"/>
        </w:rPr>
        <w:t>(see parental leave and leave of absence – parental)</w:t>
      </w:r>
      <w:r w:rsidRPr="005D792F">
        <w:rPr>
          <w:rFonts w:ascii="Raleway" w:hAnsi="Raleway"/>
          <w:sz w:val="20"/>
          <w:szCs w:val="20"/>
        </w:rPr>
        <w:t>.</w:t>
      </w:r>
    </w:p>
    <w:p w14:paraId="5A0EF338" w14:textId="77777777" w:rsidR="009C2FE9" w:rsidRDefault="009C2FE9" w:rsidP="009C2FE9">
      <w:pPr>
        <w:rPr>
          <w:rFonts w:ascii="Raleway" w:hAnsi="Raleway"/>
          <w:sz w:val="32"/>
          <w:szCs w:val="32"/>
        </w:rPr>
      </w:pPr>
    </w:p>
    <w:p w14:paraId="71269A9A" w14:textId="77777777" w:rsidR="00433127" w:rsidRPr="005548D5" w:rsidRDefault="00433127" w:rsidP="009C2FE9">
      <w:pPr>
        <w:rPr>
          <w:rFonts w:ascii="Raleway" w:hAnsi="Raleway"/>
          <w:sz w:val="32"/>
          <w:szCs w:val="32"/>
        </w:rPr>
      </w:pPr>
    </w:p>
    <w:p w14:paraId="0A95A269" w14:textId="16D984F9" w:rsidR="009C2FE9" w:rsidRPr="002844D4" w:rsidRDefault="007F1674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bookmarkStart w:id="9" w:name="Parental_Leave_Art_22"/>
      <w:r w:rsidRPr="007F1674">
        <w:rPr>
          <w:rFonts w:ascii="Raleway ExtraBold" w:hAnsi="Raleway ExtraBold"/>
          <w:b/>
          <w:bCs/>
          <w:color w:val="0171BB"/>
          <w:sz w:val="32"/>
          <w:szCs w:val="32"/>
        </w:rPr>
        <w:t>Parental Leave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 (Art. 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22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>)</w:t>
      </w:r>
      <w:bookmarkEnd w:id="9"/>
    </w:p>
    <w:p w14:paraId="29843B50" w14:textId="77777777" w:rsidR="009C2FE9" w:rsidRPr="002844D4" w:rsidRDefault="009C2FE9" w:rsidP="009C2FE9">
      <w:pPr>
        <w:rPr>
          <w:rFonts w:ascii="Raleway" w:hAnsi="Raleway"/>
        </w:rPr>
      </w:pPr>
    </w:p>
    <w:p w14:paraId="14561D01" w14:textId="77777777" w:rsidR="00A65E16" w:rsidRPr="005D792F" w:rsidRDefault="00A65E16" w:rsidP="00A65E16">
      <w:pPr>
        <w:rPr>
          <w:rFonts w:ascii="Raleway" w:eastAsia="Times New Roman" w:hAnsi="Raleway" w:cs="Times New Roman"/>
          <w:color w:val="000000"/>
          <w:lang w:eastAsia="en-CA"/>
        </w:rPr>
      </w:pPr>
      <w:r w:rsidRPr="00F02C60">
        <w:rPr>
          <w:rFonts w:ascii="Raleway" w:eastAsia="Times New Roman" w:hAnsi="Raleway" w:cs="Times New Roman"/>
          <w:color w:val="000000"/>
          <w:lang w:eastAsia="en-CA"/>
        </w:rPr>
        <w:t>If you are expecting to be a parent of a new child (includes adoption)</w:t>
      </w:r>
      <w:r w:rsidRPr="005D792F">
        <w:rPr>
          <w:rFonts w:ascii="Raleway" w:eastAsia="Times New Roman" w:hAnsi="Raleway" w:cs="Times New Roman"/>
          <w:color w:val="000000"/>
          <w:lang w:eastAsia="en-CA"/>
        </w:rPr>
        <w:t xml:space="preserve">, you may </w:t>
      </w:r>
      <w:r>
        <w:rPr>
          <w:rFonts w:ascii="Raleway" w:eastAsia="Times New Roman" w:hAnsi="Raleway" w:cs="Times New Roman"/>
          <w:color w:val="000000"/>
          <w:lang w:eastAsia="en-CA"/>
        </w:rPr>
        <w:t>be eligible for parental</w:t>
      </w:r>
      <w:r w:rsidRPr="005D792F">
        <w:rPr>
          <w:rFonts w:ascii="Raleway" w:eastAsia="Times New Roman" w:hAnsi="Raleway" w:cs="Times New Roman"/>
          <w:color w:val="000000"/>
          <w:lang w:eastAsia="en-CA"/>
        </w:rPr>
        <w:t xml:space="preserve"> leave.</w:t>
      </w:r>
    </w:p>
    <w:p w14:paraId="5B24BC98" w14:textId="77777777" w:rsidR="009C2FE9" w:rsidRDefault="009C2FE9" w:rsidP="009C2FE9">
      <w:pPr>
        <w:rPr>
          <w:rFonts w:ascii="Aptos" w:eastAsia="Times New Roman" w:hAnsi="Aptos" w:cs="Times New Roman"/>
          <w:color w:val="000000"/>
          <w:lang w:eastAsia="en-CA"/>
        </w:rPr>
      </w:pPr>
    </w:p>
    <w:p w14:paraId="2B640CFB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Eligibility</w:t>
      </w:r>
    </w:p>
    <w:p w14:paraId="3852B307" w14:textId="7BB7DC47" w:rsidR="009C2FE9" w:rsidRPr="005D792F" w:rsidRDefault="007F1674" w:rsidP="009C2FE9">
      <w:pPr>
        <w:pStyle w:val="ListParagraph"/>
        <w:numPr>
          <w:ilvl w:val="0"/>
          <w:numId w:val="3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M</w:t>
      </w:r>
      <w:r w:rsidRPr="007F1674">
        <w:rPr>
          <w:rFonts w:ascii="Raleway" w:hAnsi="Raleway"/>
          <w:sz w:val="20"/>
          <w:szCs w:val="20"/>
        </w:rPr>
        <w:t>ust be employed for at least 13 weeks</w:t>
      </w:r>
      <w:r w:rsidR="009C2FE9">
        <w:rPr>
          <w:rFonts w:ascii="Raleway" w:hAnsi="Raleway"/>
          <w:sz w:val="20"/>
          <w:szCs w:val="20"/>
        </w:rPr>
        <w:t>.</w:t>
      </w:r>
    </w:p>
    <w:p w14:paraId="13361859" w14:textId="77777777" w:rsidR="00A65E16" w:rsidRPr="005D792F" w:rsidRDefault="00A65E16" w:rsidP="00A65E16">
      <w:pPr>
        <w:pStyle w:val="ListParagraph"/>
        <w:numPr>
          <w:ilvl w:val="0"/>
          <w:numId w:val="3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Leave must be taken within 52 weeks of the child coming into your care/custody.</w:t>
      </w:r>
    </w:p>
    <w:p w14:paraId="57AAF613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54AF0B45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Entitlement</w:t>
      </w:r>
    </w:p>
    <w:p w14:paraId="5A504423" w14:textId="6477DE1C" w:rsidR="009C2FE9" w:rsidRDefault="007F1674" w:rsidP="009C2FE9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U</w:t>
      </w:r>
      <w:r w:rsidRPr="007F1674">
        <w:rPr>
          <w:rFonts w:ascii="Raleway" w:hAnsi="Raleway"/>
          <w:sz w:val="20"/>
          <w:szCs w:val="20"/>
        </w:rPr>
        <w:t>p to 37 weeks (standard) or up to 63 weeks (extended) parental leave</w:t>
      </w:r>
      <w:r w:rsidR="009C2FE9">
        <w:rPr>
          <w:rFonts w:ascii="Raleway" w:hAnsi="Raleway"/>
          <w:sz w:val="20"/>
          <w:szCs w:val="20"/>
        </w:rPr>
        <w:t>.</w:t>
      </w:r>
    </w:p>
    <w:p w14:paraId="5452C609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06842083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Requirements</w:t>
      </w:r>
    </w:p>
    <w:p w14:paraId="5E634D44" w14:textId="093E3E51" w:rsidR="00A65E16" w:rsidRPr="00F05CAA" w:rsidRDefault="00A65E16" w:rsidP="00A65E16">
      <w:pPr>
        <w:pStyle w:val="ListParagraph"/>
        <w:numPr>
          <w:ilvl w:val="0"/>
          <w:numId w:val="4"/>
        </w:numPr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 xml:space="preserve">Must give at least 2 </w:t>
      </w:r>
      <w:proofErr w:type="spellStart"/>
      <w:r w:rsidRPr="005D792F">
        <w:rPr>
          <w:rFonts w:ascii="Raleway" w:hAnsi="Raleway"/>
          <w:sz w:val="20"/>
          <w:szCs w:val="20"/>
        </w:rPr>
        <w:t>weeks notice</w:t>
      </w:r>
      <w:proofErr w:type="spellEnd"/>
      <w:r w:rsidRPr="005D792F">
        <w:rPr>
          <w:rFonts w:ascii="Raleway" w:hAnsi="Raleway"/>
          <w:sz w:val="20"/>
          <w:szCs w:val="20"/>
        </w:rPr>
        <w:t xml:space="preserve"> (ESA standard)</w:t>
      </w:r>
      <w:proofErr w:type="gramStart"/>
      <w:r>
        <w:rPr>
          <w:rFonts w:ascii="Raleway" w:hAnsi="Raleway"/>
          <w:sz w:val="20"/>
          <w:szCs w:val="20"/>
        </w:rPr>
        <w:t xml:space="preserve">, </w:t>
      </w:r>
      <w:r w:rsidR="00A524D3">
        <w:rPr>
          <w:rFonts w:ascii="Raleway" w:hAnsi="Raleway"/>
          <w:sz w:val="20"/>
          <w:szCs w:val="20"/>
        </w:rPr>
        <w:t>]</w:t>
      </w:r>
      <w:proofErr w:type="gramEnd"/>
      <w:r>
        <w:rPr>
          <w:rFonts w:ascii="Raleway" w:hAnsi="Raleway"/>
          <w:sz w:val="20"/>
          <w:szCs w:val="20"/>
        </w:rPr>
        <w:t xml:space="preserve">; </w:t>
      </w:r>
      <w:r w:rsidRPr="00F05CAA">
        <w:rPr>
          <w:rFonts w:ascii="Raleway" w:hAnsi="Raleway"/>
          <w:sz w:val="20"/>
          <w:szCs w:val="20"/>
        </w:rPr>
        <w:t>notice is not required if taken immediately after pregnancy leave.</w:t>
      </w:r>
    </w:p>
    <w:p w14:paraId="770500FC" w14:textId="77777777" w:rsidR="00A65E16" w:rsidRPr="001621BB" w:rsidRDefault="00A65E16" w:rsidP="00A65E16">
      <w:pPr>
        <w:pStyle w:val="ListParagraph"/>
        <w:numPr>
          <w:ilvl w:val="0"/>
          <w:numId w:val="4"/>
        </w:numPr>
        <w:rPr>
          <w:rFonts w:ascii="Raleway" w:hAnsi="Raleway"/>
          <w:sz w:val="20"/>
          <w:szCs w:val="20"/>
        </w:rPr>
      </w:pPr>
      <w:r w:rsidRPr="00BA6611">
        <w:rPr>
          <w:rFonts w:ascii="Raleway" w:hAnsi="Raleway"/>
          <w:sz w:val="20"/>
          <w:szCs w:val="20"/>
        </w:rPr>
        <w:t>May return to work with 4 weeks written notice</w:t>
      </w:r>
      <w:r>
        <w:rPr>
          <w:rFonts w:ascii="Raleway" w:hAnsi="Raleway"/>
          <w:sz w:val="20"/>
          <w:szCs w:val="20"/>
        </w:rPr>
        <w:t>.</w:t>
      </w:r>
    </w:p>
    <w:p w14:paraId="308799ED" w14:textId="77777777" w:rsidR="00372D51" w:rsidRDefault="00372D51" w:rsidP="009C2FE9">
      <w:pPr>
        <w:ind w:left="720"/>
        <w:rPr>
          <w:rFonts w:ascii="Raleway" w:hAnsi="Raleway"/>
          <w:sz w:val="20"/>
          <w:szCs w:val="20"/>
        </w:rPr>
      </w:pPr>
    </w:p>
    <w:p w14:paraId="30513F87" w14:textId="2761C990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Pay</w:t>
      </w:r>
      <w:r w:rsidR="00A65E16">
        <w:rPr>
          <w:rFonts w:ascii="Raleway" w:hAnsi="Raleway"/>
          <w:sz w:val="20"/>
          <w:szCs w:val="20"/>
        </w:rPr>
        <w:t xml:space="preserve"> and Benefits</w:t>
      </w:r>
    </w:p>
    <w:p w14:paraId="4C028FE0" w14:textId="77777777" w:rsidR="00CF6DFD" w:rsidRDefault="00CF6DFD" w:rsidP="009C2FE9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T</w:t>
      </w:r>
      <w:r w:rsidRPr="00CF6DFD">
        <w:rPr>
          <w:rFonts w:ascii="Raleway" w:hAnsi="Raleway"/>
          <w:sz w:val="20"/>
          <w:szCs w:val="20"/>
        </w:rPr>
        <w:t xml:space="preserve">op up to 93% (standard leave), if you qualify for EI. </w:t>
      </w:r>
    </w:p>
    <w:p w14:paraId="37FEDF9B" w14:textId="76E861F3" w:rsidR="009C2FE9" w:rsidRDefault="00CF6DFD" w:rsidP="009C2FE9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CF6DFD">
        <w:rPr>
          <w:rFonts w:ascii="Raleway" w:hAnsi="Raleway"/>
          <w:sz w:val="20"/>
          <w:szCs w:val="20"/>
        </w:rPr>
        <w:t>For extended leave, the 93% top up is pro-rated for the duration of the extended leave</w:t>
      </w:r>
      <w:r w:rsidR="009C2FE9" w:rsidRPr="009C2FE9">
        <w:rPr>
          <w:rFonts w:ascii="Raleway" w:hAnsi="Raleway"/>
          <w:sz w:val="20"/>
          <w:szCs w:val="20"/>
        </w:rPr>
        <w:t>.</w:t>
      </w:r>
    </w:p>
    <w:p w14:paraId="01768BAF" w14:textId="3BD96874" w:rsidR="00A65E16" w:rsidRPr="009C2FE9" w:rsidRDefault="00A65E16" w:rsidP="00A65E16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CF6DFD">
        <w:rPr>
          <w:rFonts w:ascii="Raleway" w:hAnsi="Raleway"/>
          <w:sz w:val="20"/>
          <w:szCs w:val="20"/>
        </w:rPr>
        <w:t>Seniority and sick days continue to accrue</w:t>
      </w:r>
      <w:r w:rsidRPr="009C2FE9">
        <w:rPr>
          <w:rFonts w:ascii="Raleway" w:hAnsi="Raleway"/>
          <w:sz w:val="20"/>
          <w:szCs w:val="20"/>
        </w:rPr>
        <w:t>.</w:t>
      </w:r>
    </w:p>
    <w:p w14:paraId="5F6BD173" w14:textId="77777777" w:rsidR="00A65E16" w:rsidRDefault="00A65E16" w:rsidP="00A65E16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Benefits remain unchanged. </w:t>
      </w:r>
    </w:p>
    <w:p w14:paraId="464F1174" w14:textId="77777777" w:rsidR="00A65E16" w:rsidRPr="005D792F" w:rsidRDefault="00A65E16" w:rsidP="00A65E16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Health coverage for your child may be added up to 31 days after its birth.</w:t>
      </w:r>
    </w:p>
    <w:p w14:paraId="47D514AD" w14:textId="77777777" w:rsidR="009C2FE9" w:rsidRPr="005D792F" w:rsidRDefault="009C2FE9" w:rsidP="00A65E16">
      <w:pPr>
        <w:rPr>
          <w:rFonts w:ascii="Raleway" w:hAnsi="Raleway"/>
          <w:sz w:val="20"/>
          <w:szCs w:val="20"/>
        </w:rPr>
      </w:pPr>
    </w:p>
    <w:p w14:paraId="548702BE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Additional details</w:t>
      </w:r>
    </w:p>
    <w:p w14:paraId="1CD32ABA" w14:textId="77777777" w:rsidR="00A65E16" w:rsidRPr="005D792F" w:rsidRDefault="00A65E16" w:rsidP="00A65E16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773D21">
        <w:rPr>
          <w:rFonts w:ascii="Raleway" w:hAnsi="Raleway"/>
          <w:sz w:val="20"/>
          <w:szCs w:val="20"/>
        </w:rPr>
        <w:t>Vacation time may be taken or forfeit</w:t>
      </w:r>
      <w:r>
        <w:rPr>
          <w:rFonts w:ascii="Raleway" w:hAnsi="Raleway"/>
          <w:sz w:val="20"/>
          <w:szCs w:val="20"/>
        </w:rPr>
        <w:t>.</w:t>
      </w:r>
    </w:p>
    <w:p w14:paraId="26E808A7" w14:textId="77777777" w:rsidR="009C2FE9" w:rsidRPr="005548D5" w:rsidRDefault="009C2FE9" w:rsidP="009C2FE9">
      <w:pPr>
        <w:rPr>
          <w:rFonts w:ascii="Raleway" w:hAnsi="Raleway"/>
          <w:sz w:val="32"/>
          <w:szCs w:val="32"/>
        </w:rPr>
      </w:pPr>
    </w:p>
    <w:p w14:paraId="10A140CB" w14:textId="77777777" w:rsidR="00981ADE" w:rsidRDefault="00981ADE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bookmarkStart w:id="10" w:name="Leave_of_Absence_Parental_Art_22"/>
    </w:p>
    <w:p w14:paraId="791ECEAD" w14:textId="77777777" w:rsidR="00A601F2" w:rsidRDefault="00A601F2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</w:p>
    <w:p w14:paraId="6747AB45" w14:textId="4F6A8AFF" w:rsidR="009C2FE9" w:rsidRPr="002844D4" w:rsidRDefault="009C2FE9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r>
        <w:rPr>
          <w:rFonts w:ascii="Raleway ExtraBold" w:hAnsi="Raleway ExtraBold"/>
          <w:b/>
          <w:bCs/>
          <w:color w:val="0171BB"/>
          <w:sz w:val="32"/>
          <w:szCs w:val="32"/>
        </w:rPr>
        <w:t>L</w:t>
      </w:r>
      <w:r w:rsidR="006C4D6B">
        <w:rPr>
          <w:rFonts w:ascii="Raleway ExtraBold" w:hAnsi="Raleway ExtraBold"/>
          <w:b/>
          <w:bCs/>
          <w:color w:val="0171BB"/>
          <w:sz w:val="32"/>
          <w:szCs w:val="32"/>
        </w:rPr>
        <w:t>eave of Absence – Parental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 xml:space="preserve"> (Art. </w:t>
      </w:r>
      <w:r w:rsidR="006C4D6B">
        <w:rPr>
          <w:rFonts w:ascii="Raleway ExtraBold" w:hAnsi="Raleway ExtraBold"/>
          <w:b/>
          <w:bCs/>
          <w:color w:val="0171BB"/>
          <w:sz w:val="32"/>
          <w:szCs w:val="32"/>
        </w:rPr>
        <w:t>22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)</w:t>
      </w:r>
      <w:bookmarkEnd w:id="10"/>
    </w:p>
    <w:p w14:paraId="438265DC" w14:textId="77777777" w:rsidR="009C2FE9" w:rsidRPr="002844D4" w:rsidRDefault="009C2FE9" w:rsidP="009C2FE9">
      <w:pPr>
        <w:rPr>
          <w:rFonts w:ascii="Raleway" w:hAnsi="Raleway"/>
        </w:rPr>
      </w:pPr>
    </w:p>
    <w:p w14:paraId="25B959B2" w14:textId="77777777" w:rsidR="00A65E16" w:rsidRPr="005D792F" w:rsidRDefault="00A65E16" w:rsidP="00A65E16">
      <w:pPr>
        <w:rPr>
          <w:rFonts w:ascii="Raleway" w:eastAsia="Times New Roman" w:hAnsi="Raleway" w:cs="Times New Roman"/>
          <w:color w:val="000000"/>
          <w:lang w:eastAsia="en-CA"/>
        </w:rPr>
      </w:pPr>
      <w:r>
        <w:rPr>
          <w:rFonts w:ascii="Raleway" w:eastAsia="Times New Roman" w:hAnsi="Raleway" w:cs="Times New Roman"/>
          <w:color w:val="000000"/>
          <w:lang w:eastAsia="en-CA"/>
        </w:rPr>
        <w:t xml:space="preserve">If you take </w:t>
      </w:r>
      <w:r w:rsidRPr="00164EC7">
        <w:rPr>
          <w:rFonts w:ascii="Raleway" w:eastAsia="Times New Roman" w:hAnsi="Raleway" w:cs="Times New Roman"/>
          <w:color w:val="000000"/>
          <w:lang w:eastAsia="en-CA"/>
        </w:rPr>
        <w:t xml:space="preserve">pregnancy </w:t>
      </w:r>
      <w:r>
        <w:rPr>
          <w:rFonts w:ascii="Raleway" w:eastAsia="Times New Roman" w:hAnsi="Raleway" w:cs="Times New Roman"/>
          <w:color w:val="000000"/>
          <w:lang w:eastAsia="en-CA"/>
        </w:rPr>
        <w:t>and/</w:t>
      </w:r>
      <w:r w:rsidRPr="00164EC7">
        <w:rPr>
          <w:rFonts w:ascii="Raleway" w:eastAsia="Times New Roman" w:hAnsi="Raleway" w:cs="Times New Roman"/>
          <w:color w:val="000000"/>
          <w:lang w:eastAsia="en-CA"/>
        </w:rPr>
        <w:t>or parental leave</w:t>
      </w:r>
      <w:r>
        <w:rPr>
          <w:rFonts w:ascii="Raleway" w:eastAsia="Times New Roman" w:hAnsi="Raleway" w:cs="Times New Roman"/>
          <w:color w:val="000000"/>
          <w:lang w:eastAsia="en-CA"/>
        </w:rPr>
        <w:t>, you may be eligible to take additional time off</w:t>
      </w:r>
      <w:r w:rsidRPr="00164EC7">
        <w:rPr>
          <w:rFonts w:ascii="Raleway" w:eastAsia="Times New Roman" w:hAnsi="Raleway" w:cs="Times New Roman"/>
          <w:color w:val="000000"/>
          <w:lang w:eastAsia="en-CA"/>
        </w:rPr>
        <w:t>. This</w:t>
      </w:r>
      <w:r>
        <w:rPr>
          <w:rFonts w:ascii="Raleway" w:eastAsia="Times New Roman" w:hAnsi="Raleway" w:cs="Times New Roman"/>
          <w:color w:val="000000"/>
          <w:lang w:eastAsia="en-CA"/>
        </w:rPr>
        <w:t xml:space="preserve"> leave</w:t>
      </w:r>
      <w:r w:rsidRPr="00164EC7">
        <w:rPr>
          <w:rFonts w:ascii="Raleway" w:eastAsia="Times New Roman" w:hAnsi="Raleway" w:cs="Times New Roman"/>
          <w:color w:val="000000"/>
          <w:lang w:eastAsia="en-CA"/>
        </w:rPr>
        <w:t xml:space="preserve"> is different than </w:t>
      </w:r>
      <w:r w:rsidRPr="0041203C">
        <w:rPr>
          <w:rFonts w:ascii="Raleway" w:eastAsia="Times New Roman" w:hAnsi="Raleway" w:cs="Times New Roman"/>
          <w:i/>
          <w:iCs/>
          <w:color w:val="000000"/>
          <w:lang w:eastAsia="en-CA"/>
        </w:rPr>
        <w:t>Leave of Absence (Art. 21)</w:t>
      </w:r>
      <w:r w:rsidRPr="00164EC7">
        <w:rPr>
          <w:rFonts w:ascii="Raleway" w:eastAsia="Times New Roman" w:hAnsi="Raleway" w:cs="Times New Roman"/>
          <w:color w:val="000000"/>
          <w:lang w:eastAsia="en-CA"/>
        </w:rPr>
        <w:t>.</w:t>
      </w:r>
    </w:p>
    <w:p w14:paraId="68D2C3FE" w14:textId="77777777" w:rsidR="009C2FE9" w:rsidRDefault="009C2FE9" w:rsidP="009C2FE9">
      <w:pPr>
        <w:rPr>
          <w:rFonts w:ascii="Aptos" w:eastAsia="Times New Roman" w:hAnsi="Aptos" w:cs="Times New Roman"/>
          <w:color w:val="000000"/>
          <w:lang w:eastAsia="en-CA"/>
        </w:rPr>
      </w:pPr>
    </w:p>
    <w:p w14:paraId="78B5D68A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Eligibility</w:t>
      </w:r>
    </w:p>
    <w:p w14:paraId="72F46238" w14:textId="364C2DCA" w:rsidR="009C2FE9" w:rsidRPr="005D792F" w:rsidRDefault="00D27E54" w:rsidP="009C2FE9">
      <w:pPr>
        <w:pStyle w:val="ListParagraph"/>
        <w:numPr>
          <w:ilvl w:val="0"/>
          <w:numId w:val="3"/>
        </w:numPr>
        <w:rPr>
          <w:rFonts w:ascii="Raleway" w:hAnsi="Raleway"/>
          <w:sz w:val="20"/>
          <w:szCs w:val="20"/>
        </w:rPr>
      </w:pPr>
      <w:r w:rsidRPr="00D27E54">
        <w:rPr>
          <w:rFonts w:ascii="Raleway" w:hAnsi="Raleway"/>
          <w:sz w:val="20"/>
          <w:szCs w:val="20"/>
        </w:rPr>
        <w:t>Must currently be on a pregnancy or parental leave with at least 2 weeks remaining in the leave</w:t>
      </w:r>
      <w:r w:rsidR="009C2FE9">
        <w:rPr>
          <w:rFonts w:ascii="Raleway" w:hAnsi="Raleway"/>
          <w:sz w:val="20"/>
          <w:szCs w:val="20"/>
        </w:rPr>
        <w:t>.</w:t>
      </w:r>
    </w:p>
    <w:p w14:paraId="2468E260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66C1433B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Entitlement</w:t>
      </w:r>
    </w:p>
    <w:p w14:paraId="1F3D1DC8" w14:textId="05271FD1" w:rsidR="009C2FE9" w:rsidRDefault="006C4D6B" w:rsidP="006C4D6B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U</w:t>
      </w:r>
      <w:r w:rsidRPr="006C4D6B">
        <w:rPr>
          <w:rFonts w:ascii="Raleway" w:hAnsi="Raleway"/>
          <w:sz w:val="20"/>
          <w:szCs w:val="20"/>
        </w:rPr>
        <w:t>p to 52 weeks (inclusive of pregnancy/parental leave)</w:t>
      </w:r>
      <w:r w:rsidR="009C2FE9" w:rsidRPr="006C4D6B">
        <w:rPr>
          <w:rFonts w:ascii="Raleway" w:hAnsi="Raleway"/>
          <w:sz w:val="20"/>
          <w:szCs w:val="20"/>
        </w:rPr>
        <w:t>.</w:t>
      </w:r>
    </w:p>
    <w:p w14:paraId="06AC31FD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17067075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Requirements</w:t>
      </w:r>
    </w:p>
    <w:p w14:paraId="6D14FF29" w14:textId="15035ED2" w:rsidR="009C2FE9" w:rsidRPr="006C4D6B" w:rsidRDefault="006C4D6B" w:rsidP="006C4D6B">
      <w:pPr>
        <w:pStyle w:val="ListParagraph"/>
        <w:numPr>
          <w:ilvl w:val="0"/>
          <w:numId w:val="4"/>
        </w:numPr>
        <w:rPr>
          <w:rFonts w:ascii="Raleway" w:hAnsi="Raleway"/>
          <w:sz w:val="20"/>
          <w:szCs w:val="20"/>
        </w:rPr>
      </w:pPr>
      <w:r w:rsidRPr="006C4D6B">
        <w:rPr>
          <w:rFonts w:ascii="Raleway" w:hAnsi="Raleway"/>
          <w:sz w:val="20"/>
          <w:szCs w:val="20"/>
        </w:rPr>
        <w:t>Request for leave must be made in writing, at least 2 weeks before the end of pregnancy or parental leave</w:t>
      </w:r>
      <w:r w:rsidR="009C2FE9" w:rsidRPr="006C4D6B">
        <w:rPr>
          <w:rFonts w:ascii="Raleway" w:hAnsi="Raleway"/>
          <w:sz w:val="20"/>
          <w:szCs w:val="20"/>
        </w:rPr>
        <w:t>.</w:t>
      </w:r>
    </w:p>
    <w:p w14:paraId="598DACBF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2B2907F6" w14:textId="7F7BC11D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Pay</w:t>
      </w:r>
      <w:r w:rsidR="00B13BE7">
        <w:rPr>
          <w:rFonts w:ascii="Raleway" w:hAnsi="Raleway"/>
          <w:sz w:val="20"/>
          <w:szCs w:val="20"/>
        </w:rPr>
        <w:t xml:space="preserve"> and Benefits</w:t>
      </w:r>
    </w:p>
    <w:p w14:paraId="60232369" w14:textId="2066DBEF" w:rsidR="009C2FE9" w:rsidRPr="009C2FE9" w:rsidRDefault="006C4D6B" w:rsidP="009C2FE9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Unpaid</w:t>
      </w:r>
      <w:r w:rsidR="009C2FE9" w:rsidRPr="009C2FE9">
        <w:rPr>
          <w:rFonts w:ascii="Raleway" w:hAnsi="Raleway"/>
          <w:sz w:val="20"/>
          <w:szCs w:val="20"/>
        </w:rPr>
        <w:t>.</w:t>
      </w:r>
    </w:p>
    <w:p w14:paraId="1D64335D" w14:textId="77777777" w:rsidR="00B13BE7" w:rsidRDefault="00B13BE7" w:rsidP="00B13BE7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Service credits </w:t>
      </w:r>
      <w:r w:rsidRPr="005D792F">
        <w:rPr>
          <w:rFonts w:ascii="Raleway" w:hAnsi="Raleway"/>
          <w:sz w:val="20"/>
          <w:szCs w:val="20"/>
        </w:rPr>
        <w:t>and sick credits continue to accrue.</w:t>
      </w:r>
    </w:p>
    <w:p w14:paraId="28134948" w14:textId="77777777" w:rsidR="00B13BE7" w:rsidRDefault="00B13BE7" w:rsidP="00B13BE7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Benefits remain unchanged. </w:t>
      </w:r>
    </w:p>
    <w:p w14:paraId="3F125214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3CE3A86D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Additional details</w:t>
      </w:r>
    </w:p>
    <w:p w14:paraId="6BB2441C" w14:textId="77777777" w:rsidR="00B13BE7" w:rsidRPr="006C4D6B" w:rsidRDefault="00B13BE7" w:rsidP="00B13BE7">
      <w:pPr>
        <w:pStyle w:val="ListParagraph"/>
        <w:numPr>
          <w:ilvl w:val="0"/>
          <w:numId w:val="6"/>
        </w:numPr>
        <w:rPr>
          <w:rFonts w:ascii="Raleway" w:hAnsi="Raleway"/>
          <w:sz w:val="20"/>
          <w:szCs w:val="20"/>
        </w:rPr>
      </w:pPr>
      <w:r w:rsidRPr="006C4D6B">
        <w:rPr>
          <w:rFonts w:ascii="Raleway" w:hAnsi="Raleway"/>
          <w:sz w:val="20"/>
          <w:szCs w:val="20"/>
        </w:rPr>
        <w:t>Employee determines duration of leave, start and end dates</w:t>
      </w:r>
      <w:r>
        <w:rPr>
          <w:rFonts w:ascii="Raleway" w:hAnsi="Raleway"/>
          <w:sz w:val="20"/>
          <w:szCs w:val="20"/>
        </w:rPr>
        <w:t>.</w:t>
      </w:r>
    </w:p>
    <w:p w14:paraId="01A6EA50" w14:textId="77777777" w:rsidR="009C2FE9" w:rsidRDefault="009C2FE9" w:rsidP="009C2FE9">
      <w:pPr>
        <w:rPr>
          <w:rFonts w:ascii="Raleway" w:hAnsi="Raleway"/>
          <w:sz w:val="32"/>
          <w:szCs w:val="32"/>
        </w:rPr>
      </w:pPr>
    </w:p>
    <w:p w14:paraId="42F0E008" w14:textId="77777777" w:rsidR="006D6659" w:rsidRPr="005548D5" w:rsidRDefault="006D6659" w:rsidP="009C2FE9">
      <w:pPr>
        <w:rPr>
          <w:rFonts w:ascii="Raleway" w:hAnsi="Raleway"/>
          <w:sz w:val="32"/>
          <w:szCs w:val="32"/>
        </w:rPr>
      </w:pPr>
    </w:p>
    <w:p w14:paraId="7B77C185" w14:textId="77777777" w:rsidR="009C2FE9" w:rsidRPr="005548D5" w:rsidRDefault="009C2FE9" w:rsidP="009C2FE9">
      <w:pPr>
        <w:rPr>
          <w:rFonts w:ascii="Raleway" w:hAnsi="Raleway"/>
          <w:sz w:val="32"/>
          <w:szCs w:val="32"/>
        </w:rPr>
      </w:pPr>
    </w:p>
    <w:p w14:paraId="3C480FF1" w14:textId="31FA8311" w:rsidR="009C2FE9" w:rsidRPr="002844D4" w:rsidRDefault="00EA2EE4" w:rsidP="009C2FE9">
      <w:pPr>
        <w:rPr>
          <w:rFonts w:ascii="Raleway ExtraBold" w:hAnsi="Raleway ExtraBold"/>
          <w:b/>
          <w:bCs/>
          <w:color w:val="0171BB"/>
          <w:sz w:val="32"/>
          <w:szCs w:val="32"/>
        </w:rPr>
      </w:pPr>
      <w:bookmarkStart w:id="11" w:name="Prepaid_Leave_Plan_PLP_Art_23"/>
      <w:r>
        <w:rPr>
          <w:rFonts w:ascii="Raleway ExtraBold" w:hAnsi="Raleway ExtraBold"/>
          <w:b/>
          <w:bCs/>
          <w:color w:val="0171BB"/>
          <w:sz w:val="32"/>
          <w:szCs w:val="32"/>
        </w:rPr>
        <w:t>Prepaid Leave Plan, or PLP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 xml:space="preserve"> (Art. </w:t>
      </w:r>
      <w:r>
        <w:rPr>
          <w:rFonts w:ascii="Raleway ExtraBold" w:hAnsi="Raleway ExtraBold"/>
          <w:b/>
          <w:bCs/>
          <w:color w:val="0171BB"/>
          <w:sz w:val="32"/>
          <w:szCs w:val="32"/>
        </w:rPr>
        <w:t>23</w:t>
      </w:r>
      <w:r w:rsidR="009C2FE9">
        <w:rPr>
          <w:rFonts w:ascii="Raleway ExtraBold" w:hAnsi="Raleway ExtraBold"/>
          <w:b/>
          <w:bCs/>
          <w:color w:val="0171BB"/>
          <w:sz w:val="32"/>
          <w:szCs w:val="32"/>
        </w:rPr>
        <w:t>)</w:t>
      </w:r>
      <w:bookmarkEnd w:id="11"/>
    </w:p>
    <w:p w14:paraId="339862E6" w14:textId="77777777" w:rsidR="009C2FE9" w:rsidRPr="002844D4" w:rsidRDefault="009C2FE9" w:rsidP="009C2FE9">
      <w:pPr>
        <w:rPr>
          <w:rFonts w:ascii="Raleway" w:hAnsi="Raleway"/>
        </w:rPr>
      </w:pPr>
    </w:p>
    <w:p w14:paraId="32B69035" w14:textId="77777777" w:rsidR="00B13BE7" w:rsidRPr="005D792F" w:rsidRDefault="00B13BE7" w:rsidP="00B13BE7">
      <w:pPr>
        <w:rPr>
          <w:rFonts w:ascii="Raleway" w:eastAsia="Times New Roman" w:hAnsi="Raleway" w:cs="Times New Roman"/>
          <w:color w:val="000000"/>
          <w:lang w:eastAsia="en-CA"/>
        </w:rPr>
      </w:pPr>
      <w:r>
        <w:rPr>
          <w:rFonts w:ascii="Raleway" w:eastAsia="Times New Roman" w:hAnsi="Raleway" w:cs="Times New Roman"/>
          <w:color w:val="000000"/>
          <w:lang w:eastAsia="en-CA"/>
        </w:rPr>
        <w:t>Up</w:t>
      </w:r>
      <w:r w:rsidRPr="0006492B">
        <w:rPr>
          <w:rFonts w:ascii="Raleway" w:eastAsia="Times New Roman" w:hAnsi="Raleway" w:cs="Times New Roman"/>
          <w:color w:val="000000"/>
          <w:lang w:eastAsia="en-CA"/>
        </w:rPr>
        <w:t xml:space="preserve"> to one-year leave of absence whereby income is paid by deferred salary</w:t>
      </w:r>
      <w:r w:rsidRPr="00164EC7">
        <w:rPr>
          <w:rFonts w:ascii="Raleway" w:eastAsia="Times New Roman" w:hAnsi="Raleway" w:cs="Times New Roman"/>
          <w:color w:val="000000"/>
          <w:lang w:eastAsia="en-CA"/>
        </w:rPr>
        <w:t>.</w:t>
      </w:r>
    </w:p>
    <w:p w14:paraId="20268C53" w14:textId="77777777" w:rsidR="009C2FE9" w:rsidRDefault="009C2FE9" w:rsidP="009C2FE9">
      <w:pPr>
        <w:rPr>
          <w:rFonts w:ascii="Aptos" w:eastAsia="Times New Roman" w:hAnsi="Aptos" w:cs="Times New Roman"/>
          <w:color w:val="000000"/>
          <w:lang w:eastAsia="en-CA"/>
        </w:rPr>
      </w:pPr>
    </w:p>
    <w:p w14:paraId="01E21B5B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Eligibility</w:t>
      </w:r>
    </w:p>
    <w:p w14:paraId="5A40254F" w14:textId="3AA9DFD2" w:rsidR="009C2FE9" w:rsidRPr="00717872" w:rsidRDefault="00717872" w:rsidP="00717872">
      <w:pPr>
        <w:pStyle w:val="ListParagraph"/>
        <w:numPr>
          <w:ilvl w:val="0"/>
          <w:numId w:val="3"/>
        </w:numPr>
        <w:rPr>
          <w:rFonts w:ascii="Raleway" w:hAnsi="Raleway"/>
          <w:sz w:val="20"/>
          <w:szCs w:val="20"/>
        </w:rPr>
      </w:pPr>
      <w:r w:rsidRPr="00717872">
        <w:rPr>
          <w:rFonts w:ascii="Raleway" w:hAnsi="Raleway"/>
          <w:sz w:val="20"/>
          <w:szCs w:val="20"/>
        </w:rPr>
        <w:t>3 years seniority</w:t>
      </w:r>
      <w:r w:rsidR="009C2FE9" w:rsidRPr="00717872">
        <w:rPr>
          <w:rFonts w:ascii="Raleway" w:hAnsi="Raleway"/>
          <w:sz w:val="20"/>
          <w:szCs w:val="20"/>
        </w:rPr>
        <w:t>.</w:t>
      </w:r>
    </w:p>
    <w:p w14:paraId="69E42AD4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714C03C5" w14:textId="5BD704A2" w:rsidR="009C2FE9" w:rsidRPr="005D792F" w:rsidRDefault="00C329D8" w:rsidP="009C2FE9">
      <w:pPr>
        <w:ind w:left="720"/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>PLP options</w:t>
      </w:r>
    </w:p>
    <w:p w14:paraId="0C3986F8" w14:textId="411391C3" w:rsidR="009C2FE9" w:rsidRDefault="00C329D8" w:rsidP="009C2FE9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C329D8">
        <w:rPr>
          <w:rFonts w:ascii="Raleway" w:hAnsi="Raleway"/>
          <w:sz w:val="20"/>
          <w:szCs w:val="20"/>
        </w:rPr>
        <w:t>1 over 2: 50% salary deferral (no more than 33 1/3% will be taken in any calendar year)</w:t>
      </w:r>
      <w:r w:rsidR="009C2FE9">
        <w:rPr>
          <w:rFonts w:ascii="Raleway" w:hAnsi="Raleway"/>
          <w:sz w:val="20"/>
          <w:szCs w:val="20"/>
        </w:rPr>
        <w:t>.</w:t>
      </w:r>
    </w:p>
    <w:p w14:paraId="71D8A421" w14:textId="0A7A2073" w:rsidR="00C329D8" w:rsidRDefault="00C329D8" w:rsidP="009C2FE9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C329D8">
        <w:rPr>
          <w:rFonts w:ascii="Raleway" w:hAnsi="Raleway"/>
          <w:sz w:val="20"/>
          <w:szCs w:val="20"/>
        </w:rPr>
        <w:t>2 over 3: 33% salary deferral</w:t>
      </w:r>
      <w:r>
        <w:rPr>
          <w:rFonts w:ascii="Raleway" w:hAnsi="Raleway"/>
          <w:sz w:val="20"/>
          <w:szCs w:val="20"/>
        </w:rPr>
        <w:t>.</w:t>
      </w:r>
    </w:p>
    <w:p w14:paraId="6D960697" w14:textId="2898AE22" w:rsidR="00C329D8" w:rsidRPr="00C329D8" w:rsidRDefault="00C329D8" w:rsidP="00C329D8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C329D8">
        <w:rPr>
          <w:rFonts w:ascii="Raleway" w:hAnsi="Raleway"/>
          <w:sz w:val="20"/>
          <w:szCs w:val="20"/>
        </w:rPr>
        <w:lastRenderedPageBreak/>
        <w:t>3 over 4: 25% salary deferral</w:t>
      </w:r>
      <w:r>
        <w:rPr>
          <w:rFonts w:ascii="Raleway" w:hAnsi="Raleway"/>
          <w:sz w:val="20"/>
          <w:szCs w:val="20"/>
        </w:rPr>
        <w:t>.</w:t>
      </w:r>
    </w:p>
    <w:p w14:paraId="3DA6BB9A" w14:textId="2D1FBC6B" w:rsidR="00C329D8" w:rsidRPr="00C329D8" w:rsidRDefault="00C329D8" w:rsidP="00C329D8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C329D8">
        <w:rPr>
          <w:rFonts w:ascii="Raleway" w:hAnsi="Raleway"/>
          <w:sz w:val="20"/>
          <w:szCs w:val="20"/>
        </w:rPr>
        <w:t>4 over 5: 20% salary deferral</w:t>
      </w:r>
      <w:r>
        <w:rPr>
          <w:rFonts w:ascii="Raleway" w:hAnsi="Raleway"/>
          <w:sz w:val="20"/>
          <w:szCs w:val="20"/>
        </w:rPr>
        <w:t>.</w:t>
      </w:r>
    </w:p>
    <w:p w14:paraId="5E700D58" w14:textId="1FE20496" w:rsidR="00C329D8" w:rsidRPr="00C329D8" w:rsidRDefault="00C329D8" w:rsidP="00C329D8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C329D8">
        <w:rPr>
          <w:rFonts w:ascii="Raleway" w:hAnsi="Raleway"/>
          <w:sz w:val="20"/>
          <w:szCs w:val="20"/>
        </w:rPr>
        <w:t>5 over 6: 17% salary deferral</w:t>
      </w:r>
      <w:r>
        <w:rPr>
          <w:rFonts w:ascii="Raleway" w:hAnsi="Raleway"/>
          <w:sz w:val="20"/>
          <w:szCs w:val="20"/>
        </w:rPr>
        <w:t>.</w:t>
      </w:r>
    </w:p>
    <w:p w14:paraId="2D351CC8" w14:textId="6C15D331" w:rsidR="00C329D8" w:rsidRPr="00C329D8" w:rsidRDefault="00C329D8" w:rsidP="00C329D8">
      <w:pPr>
        <w:pStyle w:val="ListParagraph"/>
        <w:numPr>
          <w:ilvl w:val="0"/>
          <w:numId w:val="2"/>
        </w:numPr>
        <w:rPr>
          <w:rFonts w:ascii="Raleway" w:hAnsi="Raleway"/>
          <w:sz w:val="20"/>
          <w:szCs w:val="20"/>
        </w:rPr>
      </w:pPr>
      <w:r w:rsidRPr="00C329D8">
        <w:rPr>
          <w:rFonts w:ascii="Raleway" w:hAnsi="Raleway"/>
          <w:sz w:val="20"/>
          <w:szCs w:val="20"/>
        </w:rPr>
        <w:t>Customized period (must be less than 6 years)</w:t>
      </w:r>
      <w:r>
        <w:rPr>
          <w:rFonts w:ascii="Raleway" w:hAnsi="Raleway"/>
          <w:sz w:val="20"/>
          <w:szCs w:val="20"/>
        </w:rPr>
        <w:t>.</w:t>
      </w:r>
    </w:p>
    <w:p w14:paraId="15FB88E0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6DBEB65D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Requirements</w:t>
      </w:r>
    </w:p>
    <w:p w14:paraId="48670871" w14:textId="4FEF8F66" w:rsidR="009C2FE9" w:rsidRPr="00F56636" w:rsidRDefault="00717872" w:rsidP="009C2FE9">
      <w:pPr>
        <w:pStyle w:val="ListParagraph"/>
        <w:numPr>
          <w:ilvl w:val="0"/>
          <w:numId w:val="4"/>
        </w:numPr>
        <w:rPr>
          <w:rFonts w:ascii="Raleway" w:hAnsi="Raleway"/>
          <w:sz w:val="20"/>
          <w:szCs w:val="20"/>
        </w:rPr>
      </w:pPr>
      <w:r w:rsidRPr="00F56636">
        <w:rPr>
          <w:rFonts w:ascii="Raleway" w:hAnsi="Raleway"/>
          <w:sz w:val="20"/>
          <w:szCs w:val="20"/>
        </w:rPr>
        <w:t>A written request must be sent to the College President before January 31</w:t>
      </w:r>
      <w:r w:rsidRPr="00F56636">
        <w:rPr>
          <w:rFonts w:ascii="Raleway" w:hAnsi="Raleway"/>
          <w:sz w:val="20"/>
          <w:szCs w:val="20"/>
          <w:vertAlign w:val="superscript"/>
        </w:rPr>
        <w:t>st</w:t>
      </w:r>
      <w:r w:rsidRPr="00F56636">
        <w:rPr>
          <w:rFonts w:ascii="Raleway" w:hAnsi="Raleway"/>
          <w:sz w:val="20"/>
          <w:szCs w:val="20"/>
        </w:rPr>
        <w:t xml:space="preserve"> and a response will be given by the College by May 1</w:t>
      </w:r>
      <w:r w:rsidRPr="00F56636">
        <w:rPr>
          <w:rFonts w:ascii="Raleway" w:hAnsi="Raleway"/>
          <w:sz w:val="20"/>
          <w:szCs w:val="20"/>
          <w:vertAlign w:val="superscript"/>
        </w:rPr>
        <w:t>st</w:t>
      </w:r>
      <w:r w:rsidRPr="00F56636">
        <w:rPr>
          <w:rFonts w:ascii="Raleway" w:hAnsi="Raleway"/>
          <w:sz w:val="20"/>
          <w:szCs w:val="20"/>
        </w:rPr>
        <w:t>.</w:t>
      </w:r>
    </w:p>
    <w:p w14:paraId="0F12AF33" w14:textId="07C8F450" w:rsidR="00083626" w:rsidRDefault="00083626" w:rsidP="009C2FE9">
      <w:pPr>
        <w:pStyle w:val="ListParagraph"/>
        <w:numPr>
          <w:ilvl w:val="0"/>
          <w:numId w:val="4"/>
        </w:numPr>
        <w:rPr>
          <w:rFonts w:ascii="Raleway" w:hAnsi="Raleway"/>
          <w:sz w:val="20"/>
          <w:szCs w:val="20"/>
        </w:rPr>
      </w:pPr>
      <w:r w:rsidRPr="00083626">
        <w:rPr>
          <w:rFonts w:ascii="Raleway" w:hAnsi="Raleway"/>
          <w:sz w:val="20"/>
          <w:szCs w:val="20"/>
        </w:rPr>
        <w:t>Leave period must be 6 – 12 months in duration</w:t>
      </w:r>
      <w:r>
        <w:rPr>
          <w:rFonts w:ascii="Raleway" w:hAnsi="Raleway"/>
          <w:sz w:val="20"/>
          <w:szCs w:val="20"/>
        </w:rPr>
        <w:t>.</w:t>
      </w:r>
    </w:p>
    <w:p w14:paraId="150BB241" w14:textId="31EC591A" w:rsidR="00783583" w:rsidRPr="001621BB" w:rsidRDefault="00783583" w:rsidP="009C2FE9">
      <w:pPr>
        <w:pStyle w:val="ListParagraph"/>
        <w:numPr>
          <w:ilvl w:val="0"/>
          <w:numId w:val="4"/>
        </w:numPr>
        <w:rPr>
          <w:rFonts w:ascii="Raleway" w:hAnsi="Raleway"/>
          <w:sz w:val="20"/>
          <w:szCs w:val="20"/>
        </w:rPr>
      </w:pPr>
      <w:r w:rsidRPr="00783583">
        <w:rPr>
          <w:rFonts w:ascii="Raleway" w:hAnsi="Raleway"/>
          <w:sz w:val="20"/>
          <w:szCs w:val="20"/>
        </w:rPr>
        <w:t>Following the leave, faculty must return to work for a duration equal or greater than the duration of the leave</w:t>
      </w:r>
      <w:r>
        <w:rPr>
          <w:rFonts w:ascii="Raleway" w:hAnsi="Raleway"/>
          <w:sz w:val="20"/>
          <w:szCs w:val="20"/>
        </w:rPr>
        <w:t>.</w:t>
      </w:r>
    </w:p>
    <w:p w14:paraId="33BBBE3A" w14:textId="77777777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</w:p>
    <w:p w14:paraId="447D957B" w14:textId="102BDEBA" w:rsidR="009C2FE9" w:rsidRPr="005D792F" w:rsidRDefault="009C2FE9" w:rsidP="009C2FE9">
      <w:pPr>
        <w:ind w:left="720"/>
        <w:rPr>
          <w:rFonts w:ascii="Raleway" w:hAnsi="Raleway"/>
          <w:sz w:val="20"/>
          <w:szCs w:val="20"/>
        </w:rPr>
      </w:pPr>
      <w:r w:rsidRPr="005D792F">
        <w:rPr>
          <w:rFonts w:ascii="Raleway" w:hAnsi="Raleway"/>
          <w:sz w:val="20"/>
          <w:szCs w:val="20"/>
        </w:rPr>
        <w:t>Pay</w:t>
      </w:r>
      <w:r w:rsidR="00D6525D">
        <w:rPr>
          <w:rFonts w:ascii="Raleway" w:hAnsi="Raleway"/>
          <w:sz w:val="20"/>
          <w:szCs w:val="20"/>
        </w:rPr>
        <w:t xml:space="preserve"> and Benefits</w:t>
      </w:r>
    </w:p>
    <w:p w14:paraId="20DC646E" w14:textId="3D5DFEC5" w:rsidR="009C2FE9" w:rsidRDefault="00083626" w:rsidP="009C2FE9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083626">
        <w:rPr>
          <w:rFonts w:ascii="Raleway" w:hAnsi="Raleway"/>
          <w:sz w:val="20"/>
          <w:szCs w:val="20"/>
        </w:rPr>
        <w:t>Deferred salary includes interest</w:t>
      </w:r>
      <w:r w:rsidR="009C2FE9" w:rsidRPr="009C2FE9">
        <w:rPr>
          <w:rFonts w:ascii="Raleway" w:hAnsi="Raleway"/>
          <w:sz w:val="20"/>
          <w:szCs w:val="20"/>
        </w:rPr>
        <w:t>.</w:t>
      </w:r>
    </w:p>
    <w:p w14:paraId="7ED24917" w14:textId="29CBC8EC" w:rsidR="00D6525D" w:rsidRDefault="00D6525D" w:rsidP="00D6525D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>
        <w:rPr>
          <w:rFonts w:ascii="Raleway" w:hAnsi="Raleway"/>
          <w:sz w:val="20"/>
          <w:szCs w:val="20"/>
        </w:rPr>
        <w:t xml:space="preserve">Faculty may opt to continue health benefits and </w:t>
      </w:r>
      <w:r w:rsidRPr="00240B7F">
        <w:rPr>
          <w:rFonts w:ascii="Raleway" w:hAnsi="Raleway"/>
          <w:sz w:val="20"/>
          <w:szCs w:val="20"/>
        </w:rPr>
        <w:t xml:space="preserve">would </w:t>
      </w:r>
      <w:r>
        <w:rPr>
          <w:rFonts w:ascii="Raleway" w:hAnsi="Raleway"/>
          <w:sz w:val="20"/>
          <w:szCs w:val="20"/>
        </w:rPr>
        <w:t>bear all costs (employee and employer portions).</w:t>
      </w:r>
    </w:p>
    <w:p w14:paraId="1A7C091F" w14:textId="77777777" w:rsidR="00D6525D" w:rsidRPr="00BF4332" w:rsidRDefault="00D6525D" w:rsidP="00D6525D">
      <w:pPr>
        <w:pStyle w:val="ListParagraph"/>
        <w:numPr>
          <w:ilvl w:val="0"/>
          <w:numId w:val="5"/>
        </w:numPr>
        <w:rPr>
          <w:rFonts w:ascii="Raleway" w:hAnsi="Raleway"/>
          <w:sz w:val="20"/>
          <w:szCs w:val="20"/>
        </w:rPr>
      </w:pPr>
      <w:r w:rsidRPr="00BF4332">
        <w:rPr>
          <w:rFonts w:ascii="Raleway" w:hAnsi="Raleway"/>
          <w:sz w:val="20"/>
          <w:szCs w:val="20"/>
        </w:rPr>
        <w:t>Sick credits do not accumulate during leave</w:t>
      </w:r>
      <w:r>
        <w:rPr>
          <w:rFonts w:ascii="Raleway" w:hAnsi="Raleway"/>
          <w:sz w:val="20"/>
          <w:szCs w:val="20"/>
        </w:rPr>
        <w:t>.</w:t>
      </w:r>
    </w:p>
    <w:p w14:paraId="09E7DF0D" w14:textId="77777777" w:rsidR="00D6525D" w:rsidRDefault="00D6525D" w:rsidP="00D6525D">
      <w:pPr>
        <w:rPr>
          <w:rFonts w:ascii="Raleway" w:hAnsi="Raleway"/>
          <w:sz w:val="20"/>
          <w:szCs w:val="20"/>
        </w:rPr>
      </w:pPr>
    </w:p>
    <w:p w14:paraId="11BEEEC9" w14:textId="77777777" w:rsidR="007401B5" w:rsidRPr="00D6525D" w:rsidRDefault="007401B5" w:rsidP="00D6525D">
      <w:pPr>
        <w:rPr>
          <w:rFonts w:ascii="Raleway" w:hAnsi="Raleway"/>
          <w:sz w:val="20"/>
          <w:szCs w:val="20"/>
        </w:rPr>
      </w:pPr>
    </w:p>
    <w:sectPr w:rsidR="007401B5" w:rsidRPr="00D6525D" w:rsidSect="002844D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2902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1AE70B" w14:textId="77777777" w:rsidR="00657A7F" w:rsidRDefault="00657A7F" w:rsidP="002844D4">
      <w:r>
        <w:separator/>
      </w:r>
    </w:p>
  </w:endnote>
  <w:endnote w:type="continuationSeparator" w:id="0">
    <w:p w14:paraId="6A31402A" w14:textId="77777777" w:rsidR="00657A7F" w:rsidRDefault="00657A7F" w:rsidP="00284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Raleway ExtraBold">
    <w:panose1 w:val="00000000000000000000"/>
    <w:charset w:val="4D"/>
    <w:family w:val="auto"/>
    <w:pitch w:val="variable"/>
    <w:sig w:usb0="A00002FF" w:usb1="5000205B" w:usb2="00000000" w:usb3="00000000" w:csb0="00000197" w:csb1="00000000"/>
  </w:font>
  <w:font w:name="Raleway">
    <w:panose1 w:val="00000000000000000000"/>
    <w:charset w:val="4D"/>
    <w:family w:val="auto"/>
    <w:pitch w:val="variable"/>
    <w:sig w:usb0="A00002FF" w:usb1="5000205B" w:usb2="00000000" w:usb3="00000000" w:csb0="00000197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ñƒ¿_ò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1938094802"/>
      <w:docPartObj>
        <w:docPartGallery w:val="Page Numbers (Bottom of Page)"/>
        <w:docPartUnique/>
      </w:docPartObj>
    </w:sdtPr>
    <w:sdtContent>
      <w:p w14:paraId="28F70704" w14:textId="77777777" w:rsidR="002844D4" w:rsidRDefault="002844D4" w:rsidP="00FD453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7D4ECFC" w14:textId="77777777" w:rsidR="002844D4" w:rsidRDefault="002844D4" w:rsidP="002844D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Raleway" w:hAnsi="Raleway"/>
        <w:sz w:val="20"/>
        <w:szCs w:val="20"/>
      </w:rPr>
      <w:id w:val="750312609"/>
      <w:docPartObj>
        <w:docPartGallery w:val="Page Numbers (Bottom of Page)"/>
        <w:docPartUnique/>
      </w:docPartObj>
    </w:sdtPr>
    <w:sdtEndPr>
      <w:rPr>
        <w:rStyle w:val="PageNumber"/>
        <w:color w:val="0171BB"/>
      </w:rPr>
    </w:sdtEndPr>
    <w:sdtContent>
      <w:p w14:paraId="0B390805" w14:textId="77777777" w:rsidR="002844D4" w:rsidRPr="005D792F" w:rsidRDefault="002844D4" w:rsidP="00FD4532">
        <w:pPr>
          <w:pStyle w:val="Footer"/>
          <w:framePr w:wrap="none" w:vAnchor="text" w:hAnchor="margin" w:xAlign="right" w:y="1"/>
          <w:rPr>
            <w:rStyle w:val="PageNumber"/>
            <w:rFonts w:ascii="Raleway" w:hAnsi="Raleway"/>
            <w:sz w:val="20"/>
            <w:szCs w:val="20"/>
          </w:rPr>
        </w:pPr>
        <w:r w:rsidRPr="005D792F">
          <w:rPr>
            <w:rStyle w:val="PageNumber"/>
            <w:rFonts w:ascii="Raleway" w:hAnsi="Raleway"/>
            <w:sz w:val="20"/>
            <w:szCs w:val="20"/>
          </w:rPr>
          <w:fldChar w:fldCharType="begin"/>
        </w:r>
        <w:r w:rsidRPr="005D792F">
          <w:rPr>
            <w:rStyle w:val="PageNumber"/>
            <w:rFonts w:ascii="Raleway" w:hAnsi="Raleway"/>
            <w:sz w:val="20"/>
            <w:szCs w:val="20"/>
          </w:rPr>
          <w:instrText xml:space="preserve"> PAGE </w:instrText>
        </w:r>
        <w:r w:rsidRPr="005D792F">
          <w:rPr>
            <w:rStyle w:val="PageNumber"/>
            <w:rFonts w:ascii="Raleway" w:hAnsi="Raleway"/>
            <w:sz w:val="20"/>
            <w:szCs w:val="20"/>
          </w:rPr>
          <w:fldChar w:fldCharType="separate"/>
        </w:r>
        <w:r w:rsidRPr="005D792F">
          <w:rPr>
            <w:rStyle w:val="PageNumber"/>
            <w:rFonts w:ascii="Raleway" w:hAnsi="Raleway"/>
            <w:noProof/>
            <w:sz w:val="20"/>
            <w:szCs w:val="20"/>
          </w:rPr>
          <w:t>1</w:t>
        </w:r>
        <w:r w:rsidRPr="005D792F">
          <w:rPr>
            <w:rStyle w:val="PageNumber"/>
            <w:rFonts w:ascii="Raleway" w:hAnsi="Raleway"/>
            <w:sz w:val="20"/>
            <w:szCs w:val="20"/>
          </w:rPr>
          <w:fldChar w:fldCharType="end"/>
        </w:r>
      </w:p>
    </w:sdtContent>
  </w:sdt>
  <w:p w14:paraId="25F56C3A" w14:textId="441EBB71" w:rsidR="002844D4" w:rsidRPr="005D792F" w:rsidRDefault="007401B5" w:rsidP="002844D4">
    <w:pPr>
      <w:pStyle w:val="Footer"/>
      <w:ind w:right="360"/>
      <w:rPr>
        <w:rFonts w:ascii="Raleway" w:hAnsi="Raleway"/>
        <w:sz w:val="20"/>
        <w:szCs w:val="20"/>
      </w:rPr>
    </w:pPr>
    <w:r>
      <w:rPr>
        <w:rFonts w:ascii="Raleway" w:hAnsi="Raleway"/>
        <w:sz w:val="20"/>
        <w:szCs w:val="20"/>
      </w:rPr>
      <w:t>August</w:t>
    </w:r>
    <w:r w:rsidR="005D792F" w:rsidRPr="005D792F">
      <w:rPr>
        <w:rFonts w:ascii="Raleway" w:hAnsi="Raleway"/>
        <w:sz w:val="20"/>
        <w:szCs w:val="20"/>
      </w:rPr>
      <w:t xml:space="preserve">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CD6BA9" w14:textId="77777777" w:rsidR="007401B5" w:rsidRDefault="007401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AE915A" w14:textId="77777777" w:rsidR="00657A7F" w:rsidRDefault="00657A7F" w:rsidP="002844D4">
      <w:r>
        <w:separator/>
      </w:r>
    </w:p>
  </w:footnote>
  <w:footnote w:type="continuationSeparator" w:id="0">
    <w:p w14:paraId="46040DED" w14:textId="77777777" w:rsidR="00657A7F" w:rsidRDefault="00657A7F" w:rsidP="002844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2C32A5" w14:textId="77777777" w:rsidR="007401B5" w:rsidRDefault="007401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FEEBEA" w14:textId="06761521" w:rsidR="002844D4" w:rsidRPr="00F56636" w:rsidRDefault="005C7564" w:rsidP="00F56636">
    <w:pPr>
      <w:pStyle w:val="Header"/>
      <w:jc w:val="center"/>
      <w:rPr>
        <w:rFonts w:ascii="Raleway" w:hAnsi="Raleway"/>
        <w:b/>
        <w:bCs/>
        <w:color w:val="2F5496" w:themeColor="accent1" w:themeShade="BF"/>
        <w:sz w:val="40"/>
        <w:szCs w:val="40"/>
      </w:rPr>
    </w:pPr>
    <w:r w:rsidRPr="00F56636">
      <w:rPr>
        <w:rFonts w:ascii="Raleway" w:hAnsi="Raleway"/>
        <w:b/>
        <w:bCs/>
        <w:color w:val="2F5496" w:themeColor="accent1" w:themeShade="BF"/>
        <w:sz w:val="40"/>
        <w:szCs w:val="40"/>
      </w:rPr>
      <w:t>Loyalist Faculty Union (Local 420)</w:t>
    </w:r>
  </w:p>
  <w:p w14:paraId="6B93F895" w14:textId="3E4F86AA" w:rsidR="00F56636" w:rsidRPr="00F56636" w:rsidRDefault="00F56636" w:rsidP="00F56636">
    <w:pPr>
      <w:pStyle w:val="Header"/>
      <w:jc w:val="center"/>
      <w:rPr>
        <w:rFonts w:ascii="Raleway" w:hAnsi="Raleway"/>
        <w:b/>
        <w:bCs/>
        <w:color w:val="2F5496" w:themeColor="accent1" w:themeShade="BF"/>
        <w:sz w:val="40"/>
        <w:szCs w:val="40"/>
      </w:rPr>
    </w:pPr>
    <w:r>
      <w:rPr>
        <w:rFonts w:ascii="Raleway" w:hAnsi="Raleway"/>
        <w:b/>
        <w:bCs/>
        <w:noProof/>
        <w:color w:val="4472C4" w:themeColor="accent1"/>
        <w:sz w:val="40"/>
        <w:szCs w:val="4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EE0D4B" wp14:editId="0BADBF43">
              <wp:simplePos x="0" y="0"/>
              <wp:positionH relativeFrom="column">
                <wp:posOffset>-914400</wp:posOffset>
              </wp:positionH>
              <wp:positionV relativeFrom="paragraph">
                <wp:posOffset>601085</wp:posOffset>
              </wp:positionV>
              <wp:extent cx="7787390" cy="0"/>
              <wp:effectExtent l="0" t="25400" r="36195" b="25400"/>
              <wp:wrapNone/>
              <wp:docPr id="1268237592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87390" cy="0"/>
                      </a:xfrm>
                      <a:prstGeom prst="line">
                        <a:avLst/>
                      </a:prstGeom>
                      <a:ln w="444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050FC7E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in,47.35pt" to="541.2pt,47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" strokecolor="#4472c4 [3204]" strokeweight="3.5pt">
              <v:stroke joinstyle="miter"/>
            </v:line>
          </w:pict>
        </mc:Fallback>
      </mc:AlternateContent>
    </w:r>
    <w:r w:rsidRPr="00F56636">
      <w:rPr>
        <w:rFonts w:ascii="Raleway" w:hAnsi="Raleway"/>
        <w:b/>
        <w:bCs/>
        <w:color w:val="2F5496" w:themeColor="accent1" w:themeShade="BF"/>
        <w:sz w:val="40"/>
        <w:szCs w:val="40"/>
      </w:rPr>
      <w:t>OPSEU/SEFPO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DE8C38" w14:textId="77777777" w:rsidR="007401B5" w:rsidRDefault="007401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7794E"/>
    <w:multiLevelType w:val="hybridMultilevel"/>
    <w:tmpl w:val="D3865D3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6523895"/>
    <w:multiLevelType w:val="hybridMultilevel"/>
    <w:tmpl w:val="5A608F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3C1185C"/>
    <w:multiLevelType w:val="hybridMultilevel"/>
    <w:tmpl w:val="8696B7F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66F4A6C"/>
    <w:multiLevelType w:val="hybridMultilevel"/>
    <w:tmpl w:val="ED18481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CAA68BA"/>
    <w:multiLevelType w:val="hybridMultilevel"/>
    <w:tmpl w:val="9538099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EF1656D"/>
    <w:multiLevelType w:val="hybridMultilevel"/>
    <w:tmpl w:val="9F68BEB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C895686"/>
    <w:multiLevelType w:val="hybridMultilevel"/>
    <w:tmpl w:val="1588869C"/>
    <w:lvl w:ilvl="0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6C6AA7D0">
      <w:start w:val="1"/>
      <w:numFmt w:val="bullet"/>
      <w:lvlText w:val=""/>
      <w:lvlJc w:val="left"/>
      <w:pPr>
        <w:ind w:left="2160" w:hanging="360"/>
      </w:pPr>
      <w:rPr>
        <w:rFonts w:ascii="Symbol" w:hAnsi="Symbol" w:hint="default"/>
        <w:color w:val="auto"/>
      </w:rPr>
    </w:lvl>
    <w:lvl w:ilvl="2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71B771E"/>
    <w:multiLevelType w:val="hybridMultilevel"/>
    <w:tmpl w:val="F49A5A20"/>
    <w:lvl w:ilvl="0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6C6AA7D0">
      <w:start w:val="1"/>
      <w:numFmt w:val="bullet"/>
      <w:lvlText w:val=""/>
      <w:lvlJc w:val="left"/>
      <w:pPr>
        <w:ind w:left="2160" w:hanging="360"/>
      </w:pPr>
      <w:rPr>
        <w:rFonts w:ascii="Symbol" w:hAnsi="Symbol" w:hint="default"/>
        <w:color w:val="auto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1FF3211"/>
    <w:multiLevelType w:val="hybridMultilevel"/>
    <w:tmpl w:val="884C6B8E"/>
    <w:lvl w:ilvl="0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6C6AA7D0">
      <w:start w:val="1"/>
      <w:numFmt w:val="bullet"/>
      <w:lvlText w:val=""/>
      <w:lvlJc w:val="left"/>
      <w:pPr>
        <w:ind w:left="2160" w:hanging="360"/>
      </w:pPr>
      <w:rPr>
        <w:rFonts w:ascii="Symbol" w:hAnsi="Symbol" w:hint="default"/>
        <w:color w:val="auto"/>
      </w:rPr>
    </w:lvl>
    <w:lvl w:ilvl="2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52809788">
    <w:abstractNumId w:val="1"/>
  </w:num>
  <w:num w:numId="2" w16cid:durableId="2007127974">
    <w:abstractNumId w:val="4"/>
  </w:num>
  <w:num w:numId="3" w16cid:durableId="1553156400">
    <w:abstractNumId w:val="3"/>
  </w:num>
  <w:num w:numId="4" w16cid:durableId="54817605">
    <w:abstractNumId w:val="0"/>
  </w:num>
  <w:num w:numId="5" w16cid:durableId="1237010023">
    <w:abstractNumId w:val="2"/>
  </w:num>
  <w:num w:numId="6" w16cid:durableId="118570536">
    <w:abstractNumId w:val="5"/>
  </w:num>
  <w:num w:numId="7" w16cid:durableId="237984636">
    <w:abstractNumId w:val="7"/>
  </w:num>
  <w:num w:numId="8" w16cid:durableId="2063869779">
    <w:abstractNumId w:val="8"/>
  </w:num>
  <w:num w:numId="9" w16cid:durableId="53812619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08C"/>
    <w:rsid w:val="00055000"/>
    <w:rsid w:val="0006492B"/>
    <w:rsid w:val="00083626"/>
    <w:rsid w:val="001010B3"/>
    <w:rsid w:val="00101FB2"/>
    <w:rsid w:val="001036D0"/>
    <w:rsid w:val="00114C54"/>
    <w:rsid w:val="001621BB"/>
    <w:rsid w:val="00164EC7"/>
    <w:rsid w:val="00176C6B"/>
    <w:rsid w:val="00184471"/>
    <w:rsid w:val="0019293E"/>
    <w:rsid w:val="00220786"/>
    <w:rsid w:val="002228AE"/>
    <w:rsid w:val="00235DD6"/>
    <w:rsid w:val="00240B7F"/>
    <w:rsid w:val="00253913"/>
    <w:rsid w:val="00276253"/>
    <w:rsid w:val="002828D1"/>
    <w:rsid w:val="002844D4"/>
    <w:rsid w:val="002A26C4"/>
    <w:rsid w:val="002A4C12"/>
    <w:rsid w:val="002C5EBC"/>
    <w:rsid w:val="002D47FF"/>
    <w:rsid w:val="002F62F5"/>
    <w:rsid w:val="00313EB4"/>
    <w:rsid w:val="00335B3E"/>
    <w:rsid w:val="00343EA6"/>
    <w:rsid w:val="00344B1E"/>
    <w:rsid w:val="00361021"/>
    <w:rsid w:val="00362BB9"/>
    <w:rsid w:val="00372D51"/>
    <w:rsid w:val="00387449"/>
    <w:rsid w:val="003E0EDA"/>
    <w:rsid w:val="00402A42"/>
    <w:rsid w:val="00433127"/>
    <w:rsid w:val="004410B9"/>
    <w:rsid w:val="00477CA0"/>
    <w:rsid w:val="0048670A"/>
    <w:rsid w:val="004977FA"/>
    <w:rsid w:val="004C6E65"/>
    <w:rsid w:val="004D0513"/>
    <w:rsid w:val="004D25E2"/>
    <w:rsid w:val="004D4E86"/>
    <w:rsid w:val="004F6B7F"/>
    <w:rsid w:val="0052384C"/>
    <w:rsid w:val="005548D5"/>
    <w:rsid w:val="00592B02"/>
    <w:rsid w:val="005A23B8"/>
    <w:rsid w:val="005B06FD"/>
    <w:rsid w:val="005B12CE"/>
    <w:rsid w:val="005C0C35"/>
    <w:rsid w:val="005C6C37"/>
    <w:rsid w:val="005C7564"/>
    <w:rsid w:val="005D792F"/>
    <w:rsid w:val="00606276"/>
    <w:rsid w:val="00607C24"/>
    <w:rsid w:val="006178C5"/>
    <w:rsid w:val="00657A7F"/>
    <w:rsid w:val="00691669"/>
    <w:rsid w:val="00695716"/>
    <w:rsid w:val="006A1403"/>
    <w:rsid w:val="006A452F"/>
    <w:rsid w:val="006C4D6B"/>
    <w:rsid w:val="006D6659"/>
    <w:rsid w:val="006F0525"/>
    <w:rsid w:val="00717872"/>
    <w:rsid w:val="00730E1D"/>
    <w:rsid w:val="007401B5"/>
    <w:rsid w:val="00765090"/>
    <w:rsid w:val="00767D30"/>
    <w:rsid w:val="00773D21"/>
    <w:rsid w:val="007750C0"/>
    <w:rsid w:val="00783583"/>
    <w:rsid w:val="007F1674"/>
    <w:rsid w:val="00806992"/>
    <w:rsid w:val="0081424D"/>
    <w:rsid w:val="00826756"/>
    <w:rsid w:val="0083408C"/>
    <w:rsid w:val="008509F5"/>
    <w:rsid w:val="008B2C6E"/>
    <w:rsid w:val="008B5A6B"/>
    <w:rsid w:val="008C356E"/>
    <w:rsid w:val="008D5F1B"/>
    <w:rsid w:val="009235F2"/>
    <w:rsid w:val="00925830"/>
    <w:rsid w:val="00941ECA"/>
    <w:rsid w:val="009535CC"/>
    <w:rsid w:val="00981ADE"/>
    <w:rsid w:val="009919D8"/>
    <w:rsid w:val="009967DE"/>
    <w:rsid w:val="009A7806"/>
    <w:rsid w:val="009B1482"/>
    <w:rsid w:val="009C2FE9"/>
    <w:rsid w:val="009E2B63"/>
    <w:rsid w:val="009F6AF9"/>
    <w:rsid w:val="00A20ED5"/>
    <w:rsid w:val="00A349F4"/>
    <w:rsid w:val="00A511E1"/>
    <w:rsid w:val="00A524D3"/>
    <w:rsid w:val="00A601F2"/>
    <w:rsid w:val="00A63553"/>
    <w:rsid w:val="00A65E16"/>
    <w:rsid w:val="00A94968"/>
    <w:rsid w:val="00AA7FF9"/>
    <w:rsid w:val="00AB05C9"/>
    <w:rsid w:val="00AB4DA3"/>
    <w:rsid w:val="00AE0D39"/>
    <w:rsid w:val="00B03FF1"/>
    <w:rsid w:val="00B07DC2"/>
    <w:rsid w:val="00B13BE7"/>
    <w:rsid w:val="00B211B1"/>
    <w:rsid w:val="00B247F3"/>
    <w:rsid w:val="00B5122C"/>
    <w:rsid w:val="00B53A7F"/>
    <w:rsid w:val="00B616D5"/>
    <w:rsid w:val="00B83C99"/>
    <w:rsid w:val="00BA2799"/>
    <w:rsid w:val="00BA6611"/>
    <w:rsid w:val="00BD736B"/>
    <w:rsid w:val="00BF4332"/>
    <w:rsid w:val="00C329D8"/>
    <w:rsid w:val="00C4352E"/>
    <w:rsid w:val="00C527C0"/>
    <w:rsid w:val="00CA4E29"/>
    <w:rsid w:val="00CA50FA"/>
    <w:rsid w:val="00CB0588"/>
    <w:rsid w:val="00CB7107"/>
    <w:rsid w:val="00CD21FB"/>
    <w:rsid w:val="00CF6DFD"/>
    <w:rsid w:val="00D019BF"/>
    <w:rsid w:val="00D13195"/>
    <w:rsid w:val="00D27E54"/>
    <w:rsid w:val="00D6525D"/>
    <w:rsid w:val="00D91748"/>
    <w:rsid w:val="00D93EE2"/>
    <w:rsid w:val="00DC19FC"/>
    <w:rsid w:val="00DD5BD9"/>
    <w:rsid w:val="00DE594B"/>
    <w:rsid w:val="00E10F6B"/>
    <w:rsid w:val="00E3231B"/>
    <w:rsid w:val="00E6318D"/>
    <w:rsid w:val="00E651CB"/>
    <w:rsid w:val="00E66073"/>
    <w:rsid w:val="00EA2EE4"/>
    <w:rsid w:val="00EA42B1"/>
    <w:rsid w:val="00EB241F"/>
    <w:rsid w:val="00EC7CDC"/>
    <w:rsid w:val="00F015CD"/>
    <w:rsid w:val="00F02C60"/>
    <w:rsid w:val="00F324A0"/>
    <w:rsid w:val="00F408E6"/>
    <w:rsid w:val="00F56636"/>
    <w:rsid w:val="00F64C26"/>
    <w:rsid w:val="00F82F7C"/>
    <w:rsid w:val="00F840CB"/>
    <w:rsid w:val="00F9426A"/>
    <w:rsid w:val="00FB6493"/>
    <w:rsid w:val="00FC2C31"/>
    <w:rsid w:val="00FD2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E2C765"/>
  <w15:chartTrackingRefBased/>
  <w15:docId w15:val="{CE7770B6-A5EB-4B4E-BCDA-8154E1D7C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2C31"/>
  </w:style>
  <w:style w:type="paragraph" w:styleId="Heading1">
    <w:name w:val="heading 1"/>
    <w:basedOn w:val="Normal"/>
    <w:next w:val="Normal"/>
    <w:link w:val="Heading1Char"/>
    <w:uiPriority w:val="9"/>
    <w:qFormat/>
    <w:rsid w:val="00767D3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44D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44D4"/>
  </w:style>
  <w:style w:type="paragraph" w:styleId="Footer">
    <w:name w:val="footer"/>
    <w:basedOn w:val="Normal"/>
    <w:link w:val="FooterChar"/>
    <w:uiPriority w:val="99"/>
    <w:unhideWhenUsed/>
    <w:rsid w:val="002844D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44D4"/>
  </w:style>
  <w:style w:type="character" w:styleId="PageNumber">
    <w:name w:val="page number"/>
    <w:basedOn w:val="DefaultParagraphFont"/>
    <w:uiPriority w:val="99"/>
    <w:semiHidden/>
    <w:unhideWhenUsed/>
    <w:rsid w:val="002844D4"/>
  </w:style>
  <w:style w:type="paragraph" w:styleId="ListParagraph">
    <w:name w:val="List Paragraph"/>
    <w:basedOn w:val="Normal"/>
    <w:uiPriority w:val="34"/>
    <w:qFormat/>
    <w:rsid w:val="005D792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67D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767D30"/>
    <w:pPr>
      <w:spacing w:before="480" w:line="276" w:lineRule="auto"/>
      <w:outlineLvl w:val="9"/>
    </w:pPr>
    <w:rPr>
      <w:b/>
      <w:bCs/>
      <w:sz w:val="28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767D30"/>
    <w:pPr>
      <w:spacing w:before="120"/>
    </w:pPr>
    <w:rPr>
      <w:rFonts w:cstheme="minorHAnsi"/>
      <w:b/>
      <w:bCs/>
      <w:i/>
      <w:i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767D30"/>
    <w:pPr>
      <w:spacing w:before="120"/>
      <w:ind w:left="240"/>
    </w:pPr>
    <w:rPr>
      <w:rFonts w:cstheme="minorHAnsi"/>
      <w:b/>
      <w:bC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767D30"/>
    <w:pPr>
      <w:ind w:left="480"/>
    </w:pPr>
    <w:rPr>
      <w:rFonts w:cstheme="minorHAnsi"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767D30"/>
    <w:pPr>
      <w:ind w:left="72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767D30"/>
    <w:pPr>
      <w:ind w:left="96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767D30"/>
    <w:pPr>
      <w:ind w:left="120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767D30"/>
    <w:pPr>
      <w:ind w:left="144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767D30"/>
    <w:pPr>
      <w:ind w:left="168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767D30"/>
    <w:pPr>
      <w:ind w:left="1920"/>
    </w:pPr>
    <w:rPr>
      <w:rFonts w:cstheme="minorHAnsi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67D3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7D3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67D30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477C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lementtoproof">
    <w:name w:val="elementtoproof"/>
    <w:basedOn w:val="Normal"/>
    <w:rsid w:val="005C0C3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320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pseu420@gmail.com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anada.ca/en/services/benefits/ei/ei-sickness.html" TargetMode="External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acey\AppData\Local\Microsoft\Windows\INetCache\Content.Outlook\JMVJSHCV\local%20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AE032A1-D557-7041-A490-56D1C13DA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C:\Users\Stacey\AppData\Local\Microsoft\Windows\INetCache\Content.Outlook\JMVJSHCV\local letterhead.dotx</Template>
  <TotalTime>36</TotalTime>
  <Pages>8</Pages>
  <Words>1745</Words>
  <Characters>9952</Characters>
  <Application>Microsoft Office Word</Application>
  <DocSecurity>0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</dc:creator>
  <cp:keywords/>
  <dc:description/>
  <cp:lastModifiedBy>Tracy MacKenzie</cp:lastModifiedBy>
  <cp:revision>5</cp:revision>
  <cp:lastPrinted>2024-05-30T00:15:00Z</cp:lastPrinted>
  <dcterms:created xsi:type="dcterms:W3CDTF">2024-06-06T16:15:00Z</dcterms:created>
  <dcterms:modified xsi:type="dcterms:W3CDTF">2024-08-26T20:59:00Z</dcterms:modified>
</cp:coreProperties>
</file>